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44D98" w14:textId="57E84231" w:rsidR="00FA6D86" w:rsidRPr="00C66649" w:rsidRDefault="00FA6D86" w:rsidP="00C66649">
      <w:pPr>
        <w:spacing w:after="0" w:line="240" w:lineRule="auto"/>
        <w:ind w:right="473"/>
        <w:jc w:val="center"/>
        <w:rPr>
          <w:rFonts w:ascii="Arial" w:hAnsi="Arial" w:cs="Arial"/>
          <w:b/>
          <w:sz w:val="24"/>
          <w:szCs w:val="24"/>
        </w:rPr>
      </w:pPr>
    </w:p>
    <w:p w14:paraId="45807A4C" w14:textId="77777777" w:rsidR="00FC2DB2" w:rsidRPr="009200A4" w:rsidRDefault="00FC2DB2" w:rsidP="00FC2DB2">
      <w:pPr>
        <w:tabs>
          <w:tab w:val="left" w:pos="4110"/>
          <w:tab w:val="center" w:pos="5032"/>
        </w:tabs>
        <w:spacing w:after="0" w:line="240" w:lineRule="auto"/>
        <w:ind w:right="473"/>
        <w:jc w:val="center"/>
        <w:rPr>
          <w:rFonts w:ascii="Arial" w:hAnsi="Arial" w:cs="Arial"/>
          <w:b/>
          <w:sz w:val="32"/>
          <w:szCs w:val="32"/>
        </w:rPr>
      </w:pPr>
      <w:r w:rsidRPr="009200A4">
        <w:rPr>
          <w:rFonts w:ascii="Arial" w:hAnsi="Arial" w:cs="Arial"/>
          <w:b/>
          <w:sz w:val="32"/>
          <w:szCs w:val="32"/>
        </w:rPr>
        <w:t>FUNDACIÓN SÍMIPLANETA</w:t>
      </w:r>
    </w:p>
    <w:p w14:paraId="6CE08F12" w14:textId="77777777" w:rsidR="00FC2DB2" w:rsidRPr="009200A4" w:rsidRDefault="00FC2DB2" w:rsidP="00FC2DB2">
      <w:pPr>
        <w:spacing w:after="0" w:line="240" w:lineRule="auto"/>
        <w:ind w:right="473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IMPULSANDO Y DESARROLLANDO ACCIONES EN FAVOR DEL MEDIO AMBIENTE</w:t>
      </w:r>
    </w:p>
    <w:p w14:paraId="3A7A03CA" w14:textId="77777777" w:rsidR="00FC2DB2" w:rsidRPr="00BF267D" w:rsidRDefault="00FC2DB2" w:rsidP="00FC2DB2">
      <w:pPr>
        <w:spacing w:after="0" w:line="240" w:lineRule="auto"/>
        <w:ind w:left="567" w:right="473"/>
        <w:jc w:val="center"/>
        <w:rPr>
          <w:rFonts w:ascii="Arial" w:hAnsi="Arial" w:cs="Arial"/>
          <w:b/>
          <w:sz w:val="20"/>
          <w:szCs w:val="20"/>
        </w:rPr>
      </w:pPr>
    </w:p>
    <w:p w14:paraId="75F02FC6" w14:textId="77777777" w:rsidR="00FC2DB2" w:rsidRDefault="00FC2DB2" w:rsidP="00FC2DB2">
      <w:pPr>
        <w:spacing w:after="0" w:line="240" w:lineRule="auto"/>
        <w:ind w:right="47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Proyecto para salvaguardar el equilibrio ecológico y mitigar las problemáticas ambientales fomentadas por el ser humano, cambio climático, ataque a la biodiversidad y contaminación en todas sus variantes</w:t>
      </w:r>
    </w:p>
    <w:p w14:paraId="3CEDDAF1" w14:textId="77777777" w:rsidR="00FC2DB2" w:rsidRDefault="00FC2DB2" w:rsidP="00FA6D86">
      <w:pPr>
        <w:spacing w:after="0" w:line="240" w:lineRule="auto"/>
        <w:ind w:right="473"/>
        <w:jc w:val="both"/>
        <w:rPr>
          <w:rFonts w:ascii="Arial" w:hAnsi="Arial" w:cs="Arial"/>
          <w:b/>
          <w:sz w:val="24"/>
          <w:szCs w:val="24"/>
        </w:rPr>
      </w:pPr>
    </w:p>
    <w:p w14:paraId="41AA4902" w14:textId="603A702A" w:rsidR="00C66649" w:rsidRDefault="00E3166C" w:rsidP="00FA6D86">
      <w:pPr>
        <w:spacing w:after="0" w:line="240" w:lineRule="auto"/>
        <w:ind w:right="473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NOMBRE DEL PROYECTO</w:t>
      </w:r>
      <w:r w:rsidR="00181C69">
        <w:rPr>
          <w:rFonts w:ascii="Arial" w:hAnsi="Arial" w:cs="Arial"/>
          <w:b/>
          <w:sz w:val="24"/>
          <w:szCs w:val="24"/>
        </w:rPr>
        <w:t xml:space="preserve">: </w:t>
      </w:r>
    </w:p>
    <w:p w14:paraId="5F3166BB" w14:textId="63D72E76" w:rsidR="00181C69" w:rsidRDefault="00181C69" w:rsidP="00FA6D86">
      <w:pPr>
        <w:spacing w:after="0" w:line="240" w:lineRule="auto"/>
        <w:ind w:right="473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FECHA DEL PROYECTO:</w:t>
      </w:r>
    </w:p>
    <w:p w14:paraId="41487595" w14:textId="7806E99C" w:rsidR="00A72EFD" w:rsidRDefault="00A72EFD" w:rsidP="00FA6D86">
      <w:pPr>
        <w:spacing w:after="0" w:line="240" w:lineRule="auto"/>
        <w:ind w:right="473"/>
        <w:jc w:val="both"/>
        <w:rPr>
          <w:rFonts w:ascii="Arial" w:hAnsi="Arial" w:cs="Arial"/>
          <w:b/>
          <w:sz w:val="24"/>
          <w:szCs w:val="24"/>
        </w:rPr>
      </w:pPr>
    </w:p>
    <w:p w14:paraId="3C3D08B9" w14:textId="5D652151" w:rsidR="00CF2390" w:rsidRPr="00CF2390" w:rsidRDefault="00CF2390" w:rsidP="00FA6D86">
      <w:pPr>
        <w:spacing w:after="0" w:line="240" w:lineRule="auto"/>
        <w:ind w:right="473"/>
        <w:jc w:val="both"/>
        <w:rPr>
          <w:rFonts w:ascii="Arial" w:hAnsi="Arial" w:cs="Arial"/>
          <w:b/>
          <w:sz w:val="24"/>
          <w:szCs w:val="24"/>
        </w:rPr>
      </w:pPr>
    </w:p>
    <w:p w14:paraId="745BBCF6" w14:textId="05E772B1" w:rsidR="00FA6D86" w:rsidRPr="00CF2390" w:rsidRDefault="00CF2390" w:rsidP="00FA6D86">
      <w:pPr>
        <w:spacing w:after="0" w:line="240" w:lineRule="auto"/>
        <w:ind w:right="473"/>
        <w:jc w:val="both"/>
        <w:rPr>
          <w:rFonts w:ascii="Arial" w:hAnsi="Arial" w:cs="Arial"/>
          <w:b/>
          <w:sz w:val="24"/>
          <w:szCs w:val="24"/>
        </w:rPr>
      </w:pPr>
      <w:r w:rsidRPr="00CF2390">
        <w:rPr>
          <w:rFonts w:ascii="Arial" w:hAnsi="Arial" w:cs="Arial"/>
          <w:b/>
          <w:sz w:val="24"/>
          <w:szCs w:val="24"/>
        </w:rPr>
        <w:t>Í</w:t>
      </w:r>
      <w:r w:rsidR="00FA6D86" w:rsidRPr="00CF2390">
        <w:rPr>
          <w:rFonts w:ascii="Arial" w:hAnsi="Arial" w:cs="Arial"/>
          <w:b/>
          <w:sz w:val="24"/>
          <w:szCs w:val="24"/>
        </w:rPr>
        <w:t>NDICE</w:t>
      </w:r>
    </w:p>
    <w:p w14:paraId="77E06EC8" w14:textId="79E2A35D" w:rsidR="00CF2390" w:rsidRPr="00CF2390" w:rsidRDefault="00CF2390" w:rsidP="00FA6D86">
      <w:pPr>
        <w:spacing w:after="0" w:line="240" w:lineRule="auto"/>
        <w:ind w:right="473"/>
        <w:jc w:val="both"/>
        <w:rPr>
          <w:rFonts w:ascii="Arial" w:hAnsi="Arial" w:cs="Arial"/>
          <w:b/>
          <w:sz w:val="24"/>
          <w:szCs w:val="24"/>
        </w:rPr>
      </w:pPr>
    </w:p>
    <w:p w14:paraId="3C518141" w14:textId="380BF249" w:rsidR="00CF2390" w:rsidRPr="00CF2390" w:rsidRDefault="00CF2390" w:rsidP="00CF2390">
      <w:pPr>
        <w:spacing w:after="0" w:line="240" w:lineRule="auto"/>
        <w:ind w:right="473"/>
        <w:jc w:val="both"/>
        <w:rPr>
          <w:rFonts w:ascii="Arial" w:hAnsi="Arial" w:cs="Arial"/>
          <w:b/>
          <w:sz w:val="24"/>
          <w:szCs w:val="24"/>
        </w:rPr>
      </w:pPr>
    </w:p>
    <w:p w14:paraId="5039B4FD" w14:textId="53DE6421" w:rsidR="00A72EFD" w:rsidRPr="00CF2390" w:rsidRDefault="00C66649" w:rsidP="00CF2390">
      <w:pPr>
        <w:pStyle w:val="Prrafodelista"/>
        <w:numPr>
          <w:ilvl w:val="0"/>
          <w:numId w:val="26"/>
        </w:numPr>
        <w:ind w:right="47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DATOS GENERALES (</w:t>
      </w:r>
      <w:r w:rsidR="00CF2390" w:rsidRPr="00CF2390">
        <w:rPr>
          <w:rFonts w:ascii="Arial" w:hAnsi="Arial" w:cs="Arial"/>
          <w:b/>
        </w:rPr>
        <w:t>FICHA TÉCNICA</w:t>
      </w:r>
      <w:r>
        <w:rPr>
          <w:rFonts w:ascii="Arial" w:hAnsi="Arial" w:cs="Arial"/>
          <w:b/>
        </w:rPr>
        <w:t>)</w:t>
      </w:r>
    </w:p>
    <w:p w14:paraId="3BCFC12A" w14:textId="5A5993CF" w:rsidR="00CF2390" w:rsidRPr="00CF2390" w:rsidRDefault="00CF2390" w:rsidP="00CF2390">
      <w:pPr>
        <w:pStyle w:val="Prrafodelista"/>
        <w:ind w:left="1065" w:right="473"/>
        <w:jc w:val="both"/>
        <w:rPr>
          <w:rFonts w:ascii="Arial" w:hAnsi="Arial" w:cs="Arial"/>
          <w:b/>
        </w:rPr>
      </w:pPr>
    </w:p>
    <w:p w14:paraId="42D01445" w14:textId="039C475F" w:rsidR="00CF2390" w:rsidRPr="00CF2390" w:rsidRDefault="00CF2390" w:rsidP="00CF2390">
      <w:pPr>
        <w:pStyle w:val="Prrafodelista"/>
        <w:numPr>
          <w:ilvl w:val="0"/>
          <w:numId w:val="26"/>
        </w:numPr>
        <w:ind w:right="473"/>
        <w:jc w:val="both"/>
        <w:rPr>
          <w:rFonts w:ascii="Arial" w:hAnsi="Arial" w:cs="Arial"/>
          <w:b/>
        </w:rPr>
      </w:pPr>
      <w:r w:rsidRPr="00CF2390">
        <w:rPr>
          <w:rFonts w:ascii="Arial" w:hAnsi="Arial" w:cs="Arial"/>
          <w:b/>
        </w:rPr>
        <w:t>SEMBLANZA DE LA ORGANIZACIÓN</w:t>
      </w:r>
    </w:p>
    <w:p w14:paraId="46AF2B07" w14:textId="77777777" w:rsidR="00CF2390" w:rsidRPr="00CF2390" w:rsidRDefault="00CF2390" w:rsidP="00CF2390">
      <w:pPr>
        <w:pStyle w:val="Prrafodelista"/>
        <w:rPr>
          <w:rFonts w:ascii="Arial" w:hAnsi="Arial" w:cs="Arial"/>
          <w:b/>
        </w:rPr>
      </w:pPr>
    </w:p>
    <w:p w14:paraId="7D6ADC44" w14:textId="71FC0F84" w:rsidR="00CF2390" w:rsidRPr="00CF2390" w:rsidRDefault="0007277B" w:rsidP="00CF2390">
      <w:pPr>
        <w:pStyle w:val="Prrafodelista"/>
        <w:numPr>
          <w:ilvl w:val="0"/>
          <w:numId w:val="26"/>
        </w:numPr>
        <w:ind w:right="47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RESUMEN </w:t>
      </w:r>
    </w:p>
    <w:p w14:paraId="08FE8024" w14:textId="04CFB240" w:rsidR="00CF2390" w:rsidRPr="00CF2390" w:rsidRDefault="00CF2390" w:rsidP="00CF2390">
      <w:pPr>
        <w:pStyle w:val="Prrafodelista"/>
        <w:rPr>
          <w:rFonts w:ascii="Arial" w:hAnsi="Arial" w:cs="Arial"/>
          <w:b/>
        </w:rPr>
      </w:pPr>
    </w:p>
    <w:p w14:paraId="1D2F1541" w14:textId="77777777" w:rsidR="009E2B1A" w:rsidRDefault="00CF2390" w:rsidP="009E2B1A">
      <w:pPr>
        <w:pStyle w:val="Prrafodelista"/>
        <w:numPr>
          <w:ilvl w:val="0"/>
          <w:numId w:val="26"/>
        </w:numPr>
        <w:ind w:right="473"/>
        <w:jc w:val="both"/>
        <w:rPr>
          <w:rFonts w:ascii="Arial" w:hAnsi="Arial" w:cs="Arial"/>
          <w:b/>
        </w:rPr>
      </w:pPr>
      <w:r w:rsidRPr="00CF2390">
        <w:rPr>
          <w:rFonts w:ascii="Arial" w:hAnsi="Arial" w:cs="Arial"/>
          <w:b/>
        </w:rPr>
        <w:t>JUSTIFICACIÓN</w:t>
      </w:r>
      <w:r w:rsidR="00F953FF">
        <w:rPr>
          <w:rFonts w:ascii="Arial" w:hAnsi="Arial" w:cs="Arial"/>
          <w:b/>
        </w:rPr>
        <w:t xml:space="preserve"> </w:t>
      </w:r>
    </w:p>
    <w:p w14:paraId="324F2B7E" w14:textId="77777777" w:rsidR="009E2B1A" w:rsidRPr="009E2B1A" w:rsidRDefault="009E2B1A" w:rsidP="009E2B1A">
      <w:pPr>
        <w:pStyle w:val="Prrafodelista"/>
        <w:rPr>
          <w:rFonts w:ascii="Arial" w:hAnsi="Arial" w:cs="Arial"/>
          <w:b/>
        </w:rPr>
      </w:pPr>
    </w:p>
    <w:p w14:paraId="702C6F90" w14:textId="63BB22B3" w:rsidR="00CF2390" w:rsidRPr="009E2B1A" w:rsidRDefault="009E2B1A" w:rsidP="009E2B1A">
      <w:pPr>
        <w:pStyle w:val="Prrafodelista"/>
        <w:numPr>
          <w:ilvl w:val="0"/>
          <w:numId w:val="26"/>
        </w:numPr>
        <w:ind w:right="473"/>
        <w:jc w:val="both"/>
        <w:rPr>
          <w:rFonts w:ascii="Arial" w:hAnsi="Arial" w:cs="Arial"/>
          <w:b/>
        </w:rPr>
      </w:pPr>
      <w:r w:rsidRPr="009E2B1A">
        <w:rPr>
          <w:rFonts w:ascii="Arial" w:hAnsi="Arial" w:cs="Arial"/>
          <w:b/>
        </w:rPr>
        <w:t>METAS E INDICADORES</w:t>
      </w:r>
    </w:p>
    <w:p w14:paraId="43787FC9" w14:textId="2C208C34" w:rsidR="00CF2390" w:rsidRPr="00CF2390" w:rsidRDefault="00CF2390" w:rsidP="00CF2390">
      <w:pPr>
        <w:pStyle w:val="Prrafodelista"/>
        <w:numPr>
          <w:ilvl w:val="0"/>
          <w:numId w:val="26"/>
        </w:numPr>
        <w:ind w:right="473"/>
        <w:jc w:val="both"/>
        <w:rPr>
          <w:rFonts w:ascii="Arial" w:hAnsi="Arial" w:cs="Arial"/>
          <w:b/>
        </w:rPr>
      </w:pPr>
      <w:r w:rsidRPr="00CF2390">
        <w:rPr>
          <w:rFonts w:ascii="Arial" w:hAnsi="Arial" w:cs="Arial"/>
          <w:b/>
        </w:rPr>
        <w:t>DESCRIPCIÓN DEL PROYECTO</w:t>
      </w:r>
    </w:p>
    <w:p w14:paraId="21C804AB" w14:textId="3E9E72F4" w:rsidR="00CF2390" w:rsidRPr="00CF2390" w:rsidRDefault="00CF2390" w:rsidP="00CF2390">
      <w:pPr>
        <w:pStyle w:val="Prrafodelista"/>
        <w:rPr>
          <w:rFonts w:ascii="Arial" w:hAnsi="Arial" w:cs="Arial"/>
          <w:b/>
        </w:rPr>
      </w:pPr>
    </w:p>
    <w:p w14:paraId="63654FF1" w14:textId="458BE218" w:rsidR="00CF2390" w:rsidRPr="00CF2390" w:rsidRDefault="00821CAD" w:rsidP="00CF2390">
      <w:pPr>
        <w:pStyle w:val="Prrafodelista"/>
        <w:numPr>
          <w:ilvl w:val="0"/>
          <w:numId w:val="26"/>
        </w:numPr>
        <w:ind w:right="47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GRUPOS DE</w:t>
      </w:r>
      <w:r w:rsidRPr="009B1D11">
        <w:rPr>
          <w:rFonts w:ascii="Arial" w:hAnsi="Arial" w:cs="Arial"/>
          <w:b/>
          <w:color w:val="000000" w:themeColor="text1"/>
        </w:rPr>
        <w:t xml:space="preserve"> INTER</w:t>
      </w:r>
      <w:r w:rsidR="009E2B1A">
        <w:rPr>
          <w:rFonts w:ascii="Arial" w:hAnsi="Arial" w:cs="Arial"/>
          <w:b/>
          <w:color w:val="000000" w:themeColor="text1"/>
        </w:rPr>
        <w:t>É</w:t>
      </w:r>
      <w:r w:rsidRPr="009B1D11">
        <w:rPr>
          <w:rFonts w:ascii="Arial" w:hAnsi="Arial" w:cs="Arial"/>
          <w:b/>
          <w:color w:val="000000" w:themeColor="text1"/>
        </w:rPr>
        <w:t>S</w:t>
      </w:r>
    </w:p>
    <w:p w14:paraId="0CD55F84" w14:textId="6CE95C7D" w:rsidR="00CF2390" w:rsidRPr="00CF2390" w:rsidRDefault="00CF2390" w:rsidP="00CF2390">
      <w:pPr>
        <w:pStyle w:val="Prrafodelista"/>
        <w:rPr>
          <w:rFonts w:ascii="Arial" w:hAnsi="Arial" w:cs="Arial"/>
          <w:b/>
        </w:rPr>
      </w:pPr>
    </w:p>
    <w:p w14:paraId="0186E564" w14:textId="1ABDB6C5" w:rsidR="00CF2390" w:rsidRPr="00CF2390" w:rsidRDefault="00CF2390" w:rsidP="00CF2390">
      <w:pPr>
        <w:pStyle w:val="Prrafodelista"/>
        <w:numPr>
          <w:ilvl w:val="0"/>
          <w:numId w:val="26"/>
        </w:numPr>
        <w:ind w:right="473"/>
        <w:jc w:val="both"/>
        <w:rPr>
          <w:rFonts w:ascii="Arial" w:hAnsi="Arial" w:cs="Arial"/>
          <w:b/>
        </w:rPr>
      </w:pPr>
      <w:r w:rsidRPr="00CF2390">
        <w:rPr>
          <w:rFonts w:ascii="Arial" w:hAnsi="Arial" w:cs="Arial"/>
          <w:b/>
        </w:rPr>
        <w:t>PRODUCTOS ENTREGABLES</w:t>
      </w:r>
    </w:p>
    <w:p w14:paraId="2EB03030" w14:textId="7040159B" w:rsidR="00CF2390" w:rsidRPr="00CF2390" w:rsidRDefault="00CF2390" w:rsidP="00CF2390">
      <w:pPr>
        <w:ind w:right="473"/>
        <w:jc w:val="both"/>
        <w:rPr>
          <w:rFonts w:ascii="Arial" w:hAnsi="Arial" w:cs="Arial"/>
          <w:b/>
          <w:sz w:val="24"/>
          <w:szCs w:val="24"/>
        </w:rPr>
      </w:pPr>
    </w:p>
    <w:p w14:paraId="754FF5F6" w14:textId="12DCF631" w:rsidR="00CF2390" w:rsidRPr="00CF2390" w:rsidRDefault="00CF2390" w:rsidP="00CF2390">
      <w:pPr>
        <w:pStyle w:val="Prrafodelista"/>
        <w:numPr>
          <w:ilvl w:val="0"/>
          <w:numId w:val="26"/>
        </w:numPr>
        <w:rPr>
          <w:rFonts w:ascii="Arial" w:hAnsi="Arial" w:cs="Arial"/>
          <w:b/>
        </w:rPr>
      </w:pPr>
      <w:r w:rsidRPr="00CF2390">
        <w:rPr>
          <w:rFonts w:ascii="Arial" w:hAnsi="Arial" w:cs="Arial"/>
          <w:b/>
        </w:rPr>
        <w:t>PROPUESTA FINANCIERA</w:t>
      </w:r>
    </w:p>
    <w:p w14:paraId="7E10DA51" w14:textId="5FD2A054" w:rsidR="00CF2390" w:rsidRPr="00CF2390" w:rsidRDefault="00CF2390" w:rsidP="00CF2390">
      <w:pPr>
        <w:pStyle w:val="Prrafodelista"/>
        <w:ind w:left="1065" w:right="473"/>
        <w:jc w:val="both"/>
        <w:rPr>
          <w:rFonts w:ascii="Arial" w:hAnsi="Arial" w:cs="Arial"/>
          <w:b/>
          <w:sz w:val="22"/>
          <w:szCs w:val="22"/>
        </w:rPr>
      </w:pPr>
    </w:p>
    <w:p w14:paraId="677CD0E7" w14:textId="01CD34CF" w:rsidR="00A72EFD" w:rsidRPr="00CF2390" w:rsidRDefault="00A72EFD" w:rsidP="00FA6D86">
      <w:pPr>
        <w:spacing w:after="0" w:line="240" w:lineRule="auto"/>
        <w:ind w:right="473"/>
        <w:jc w:val="both"/>
        <w:rPr>
          <w:rFonts w:ascii="Arial" w:hAnsi="Arial" w:cs="Arial"/>
          <w:b/>
        </w:rPr>
      </w:pPr>
    </w:p>
    <w:p w14:paraId="237DEBA4" w14:textId="12FC6DDA" w:rsidR="00A72EFD" w:rsidRDefault="00A72EFD" w:rsidP="00FA6D86">
      <w:pPr>
        <w:spacing w:after="0" w:line="240" w:lineRule="auto"/>
        <w:ind w:right="473"/>
        <w:jc w:val="both"/>
        <w:rPr>
          <w:rFonts w:ascii="Arial" w:hAnsi="Arial" w:cs="Arial"/>
          <w:b/>
        </w:rPr>
      </w:pPr>
    </w:p>
    <w:p w14:paraId="2EC17C3C" w14:textId="77777777" w:rsidR="00A72EFD" w:rsidRDefault="00A72EFD" w:rsidP="00FA6D86">
      <w:pPr>
        <w:spacing w:after="0" w:line="240" w:lineRule="auto"/>
        <w:ind w:right="473"/>
        <w:jc w:val="both"/>
        <w:rPr>
          <w:rFonts w:ascii="Arial" w:hAnsi="Arial" w:cs="Arial"/>
          <w:b/>
        </w:rPr>
      </w:pPr>
    </w:p>
    <w:p w14:paraId="42E4D353" w14:textId="77777777" w:rsidR="00EC105E" w:rsidRDefault="00EC105E" w:rsidP="00FA6D86">
      <w:pPr>
        <w:spacing w:after="0" w:line="240" w:lineRule="auto"/>
        <w:ind w:right="473"/>
        <w:jc w:val="both"/>
        <w:rPr>
          <w:rFonts w:ascii="Arial" w:hAnsi="Arial" w:cs="Arial"/>
          <w:b/>
        </w:rPr>
      </w:pPr>
    </w:p>
    <w:p w14:paraId="3C2A490E" w14:textId="77777777" w:rsidR="00D370C4" w:rsidRDefault="00D370C4" w:rsidP="00FA6D86">
      <w:pPr>
        <w:spacing w:after="0" w:line="240" w:lineRule="auto"/>
        <w:ind w:right="473"/>
        <w:jc w:val="both"/>
        <w:rPr>
          <w:rFonts w:ascii="Arial" w:hAnsi="Arial" w:cs="Arial"/>
          <w:b/>
        </w:rPr>
      </w:pPr>
    </w:p>
    <w:p w14:paraId="40D108C5" w14:textId="36C72FF3" w:rsidR="00A72EFD" w:rsidRPr="00A72EFD" w:rsidRDefault="00A72EFD" w:rsidP="00FA6D86">
      <w:pPr>
        <w:spacing w:after="0" w:line="240" w:lineRule="auto"/>
        <w:ind w:right="473"/>
        <w:jc w:val="both"/>
        <w:rPr>
          <w:rFonts w:ascii="Arial" w:hAnsi="Arial" w:cs="Arial"/>
          <w:b/>
        </w:rPr>
      </w:pPr>
    </w:p>
    <w:p w14:paraId="05433F37" w14:textId="7FDCE1F1" w:rsidR="00CF2390" w:rsidRDefault="00CF2390" w:rsidP="00FA6D86">
      <w:pPr>
        <w:spacing w:after="0" w:line="240" w:lineRule="auto"/>
        <w:ind w:right="473"/>
        <w:jc w:val="both"/>
        <w:rPr>
          <w:rFonts w:ascii="Arial" w:hAnsi="Arial" w:cs="Arial"/>
          <w:b/>
          <w:color w:val="40416F"/>
        </w:rPr>
      </w:pPr>
    </w:p>
    <w:p w14:paraId="25A47AC3" w14:textId="77777777" w:rsidR="009E2B1A" w:rsidRDefault="009E2B1A" w:rsidP="00FA6D86">
      <w:pPr>
        <w:spacing w:after="0" w:line="240" w:lineRule="auto"/>
        <w:ind w:right="473"/>
        <w:jc w:val="both"/>
        <w:rPr>
          <w:rFonts w:ascii="Arial" w:hAnsi="Arial" w:cs="Arial"/>
          <w:b/>
          <w:color w:val="40416F"/>
        </w:rPr>
      </w:pPr>
    </w:p>
    <w:p w14:paraId="35B0EE2A" w14:textId="77777777" w:rsidR="009E2B1A" w:rsidRDefault="009E2B1A" w:rsidP="00FA6D86">
      <w:pPr>
        <w:spacing w:after="0" w:line="240" w:lineRule="auto"/>
        <w:ind w:right="473"/>
        <w:jc w:val="both"/>
        <w:rPr>
          <w:rFonts w:ascii="Arial" w:hAnsi="Arial" w:cs="Arial"/>
          <w:b/>
          <w:color w:val="40416F"/>
        </w:rPr>
      </w:pPr>
    </w:p>
    <w:p w14:paraId="238E0F76" w14:textId="77777777" w:rsidR="009E2B1A" w:rsidRDefault="009E2B1A" w:rsidP="00FA6D86">
      <w:pPr>
        <w:spacing w:after="0" w:line="240" w:lineRule="auto"/>
        <w:ind w:right="473"/>
        <w:jc w:val="both"/>
        <w:rPr>
          <w:rFonts w:ascii="Arial" w:hAnsi="Arial" w:cs="Arial"/>
          <w:b/>
          <w:color w:val="40416F"/>
        </w:rPr>
      </w:pPr>
    </w:p>
    <w:p w14:paraId="4F805F80" w14:textId="77777777" w:rsidR="00FC2DB2" w:rsidRDefault="00FC2DB2" w:rsidP="00FA6D86">
      <w:pPr>
        <w:spacing w:after="0" w:line="240" w:lineRule="auto"/>
        <w:ind w:right="473"/>
        <w:jc w:val="both"/>
        <w:rPr>
          <w:rFonts w:ascii="Arial" w:hAnsi="Arial" w:cs="Arial"/>
          <w:b/>
          <w:sz w:val="24"/>
          <w:szCs w:val="24"/>
        </w:rPr>
      </w:pPr>
    </w:p>
    <w:p w14:paraId="025F84B1" w14:textId="1D9746B5" w:rsidR="00CF2390" w:rsidRPr="00C66649" w:rsidRDefault="00C66649" w:rsidP="00FA6D86">
      <w:pPr>
        <w:spacing w:after="0" w:line="240" w:lineRule="auto"/>
        <w:ind w:right="473"/>
        <w:jc w:val="both"/>
        <w:rPr>
          <w:rFonts w:ascii="Arial" w:hAnsi="Arial" w:cs="Arial"/>
          <w:b/>
          <w:sz w:val="24"/>
          <w:szCs w:val="24"/>
        </w:rPr>
      </w:pPr>
      <w:r w:rsidRPr="00C66649">
        <w:rPr>
          <w:rFonts w:ascii="Arial" w:hAnsi="Arial" w:cs="Arial"/>
          <w:b/>
          <w:sz w:val="24"/>
          <w:szCs w:val="24"/>
        </w:rPr>
        <w:lastRenderedPageBreak/>
        <w:t>DATOS GENERALES</w:t>
      </w:r>
    </w:p>
    <w:p w14:paraId="2A7AE423" w14:textId="77777777" w:rsidR="00CF2390" w:rsidRPr="00C66649" w:rsidRDefault="00CF2390" w:rsidP="00FA6D86">
      <w:pPr>
        <w:spacing w:after="0" w:line="240" w:lineRule="auto"/>
        <w:ind w:right="473"/>
        <w:jc w:val="both"/>
        <w:rPr>
          <w:rFonts w:ascii="Arial" w:hAnsi="Arial" w:cs="Arial"/>
          <w:b/>
          <w:sz w:val="24"/>
          <w:szCs w:val="24"/>
        </w:rPr>
      </w:pPr>
    </w:p>
    <w:p w14:paraId="24346E5B" w14:textId="377DCA21" w:rsidR="009C130E" w:rsidRDefault="009C130E" w:rsidP="00DA7160">
      <w:pPr>
        <w:pStyle w:val="Prrafodelista"/>
        <w:numPr>
          <w:ilvl w:val="0"/>
          <w:numId w:val="36"/>
        </w:numPr>
        <w:ind w:right="473"/>
        <w:jc w:val="both"/>
        <w:rPr>
          <w:rFonts w:ascii="Arial" w:hAnsi="Arial" w:cs="Arial"/>
          <w:b/>
        </w:rPr>
      </w:pPr>
      <w:r w:rsidRPr="00C66649">
        <w:rPr>
          <w:rFonts w:ascii="Arial" w:hAnsi="Arial" w:cs="Arial"/>
          <w:b/>
        </w:rPr>
        <w:t>FICHA TÉCNICA</w:t>
      </w:r>
      <w:r w:rsidR="00CF2390" w:rsidRPr="00C66649">
        <w:rPr>
          <w:rFonts w:ascii="Arial" w:hAnsi="Arial" w:cs="Arial"/>
          <w:b/>
        </w:rPr>
        <w:t xml:space="preserve"> </w:t>
      </w:r>
    </w:p>
    <w:p w14:paraId="4F06A940" w14:textId="77777777" w:rsidR="009A7A46" w:rsidRDefault="009A7A46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</w:p>
    <w:p w14:paraId="370E4B82" w14:textId="023B71A6" w:rsidR="00DA7160" w:rsidRDefault="00DA7160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proyecto:</w:t>
      </w:r>
    </w:p>
    <w:p w14:paraId="1C509B54" w14:textId="77777777" w:rsidR="009A7A46" w:rsidRDefault="009A7A46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</w:p>
    <w:p w14:paraId="182042DB" w14:textId="5D9161ED" w:rsidR="009A7A46" w:rsidRPr="009A7A46" w:rsidRDefault="009A7A46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  <w:r w:rsidRPr="009A7A46">
        <w:rPr>
          <w:rFonts w:ascii="Arial" w:hAnsi="Arial" w:cs="Arial"/>
          <w:b/>
        </w:rPr>
        <w:t>Fecha:</w:t>
      </w:r>
      <w:r w:rsidRPr="009A7A46">
        <w:rPr>
          <w:rFonts w:ascii="Arial" w:hAnsi="Arial" w:cs="Arial"/>
          <w:b/>
        </w:rPr>
        <w:tab/>
      </w:r>
    </w:p>
    <w:p w14:paraId="28B19CEF" w14:textId="77777777" w:rsidR="009A7A46" w:rsidRPr="009A7A46" w:rsidRDefault="009A7A46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  <w:r w:rsidRPr="009A7A46">
        <w:rPr>
          <w:rFonts w:ascii="Arial" w:hAnsi="Arial" w:cs="Arial"/>
          <w:b/>
        </w:rPr>
        <w:t xml:space="preserve">Institución quien propone: </w:t>
      </w:r>
      <w:r w:rsidRPr="009A7A46">
        <w:rPr>
          <w:rFonts w:ascii="Arial" w:hAnsi="Arial" w:cs="Arial"/>
          <w:b/>
        </w:rPr>
        <w:tab/>
        <w:t xml:space="preserve">     </w:t>
      </w:r>
    </w:p>
    <w:p w14:paraId="40DE45D8" w14:textId="77777777" w:rsidR="009A7A46" w:rsidRPr="009A7A46" w:rsidRDefault="009A7A46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  <w:r w:rsidRPr="009A7A46">
        <w:rPr>
          <w:rFonts w:ascii="Arial" w:hAnsi="Arial" w:cs="Arial"/>
          <w:b/>
        </w:rPr>
        <w:t>Nombre del contacto:</w:t>
      </w:r>
      <w:r w:rsidRPr="009A7A46">
        <w:rPr>
          <w:rFonts w:ascii="Arial" w:hAnsi="Arial" w:cs="Arial"/>
          <w:b/>
        </w:rPr>
        <w:tab/>
      </w:r>
    </w:p>
    <w:p w14:paraId="2A2A3677" w14:textId="77777777" w:rsidR="009A7A46" w:rsidRPr="009A7A46" w:rsidRDefault="009A7A46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  <w:r w:rsidRPr="009A7A46">
        <w:rPr>
          <w:rFonts w:ascii="Arial" w:hAnsi="Arial" w:cs="Arial"/>
          <w:b/>
        </w:rPr>
        <w:t>Domicilio:</w:t>
      </w:r>
    </w:p>
    <w:p w14:paraId="30783DDC" w14:textId="77777777" w:rsidR="009A7A46" w:rsidRPr="009A7A46" w:rsidRDefault="009A7A46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  <w:r w:rsidRPr="009A7A46">
        <w:rPr>
          <w:rFonts w:ascii="Arial" w:hAnsi="Arial" w:cs="Arial"/>
          <w:b/>
        </w:rPr>
        <w:t>Correo electrónico:</w:t>
      </w:r>
    </w:p>
    <w:p w14:paraId="0FE9F778" w14:textId="77777777" w:rsidR="009A7A46" w:rsidRPr="009A7A46" w:rsidRDefault="009A7A46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  <w:r w:rsidRPr="009A7A46">
        <w:rPr>
          <w:rFonts w:ascii="Arial" w:hAnsi="Arial" w:cs="Arial"/>
          <w:b/>
        </w:rPr>
        <w:t xml:space="preserve">Número Telefónico:                                              </w:t>
      </w:r>
    </w:p>
    <w:p w14:paraId="1DC76234" w14:textId="77777777" w:rsidR="009A7A46" w:rsidRDefault="009A7A46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</w:p>
    <w:p w14:paraId="7D23912E" w14:textId="77777777" w:rsidR="00DA7160" w:rsidRPr="009A7A46" w:rsidRDefault="00DA7160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</w:p>
    <w:p w14:paraId="050F33CB" w14:textId="77777777" w:rsidR="009A7A46" w:rsidRPr="009A7A46" w:rsidRDefault="009A7A46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  <w:r w:rsidRPr="009A7A46">
        <w:rPr>
          <w:rFonts w:ascii="Arial" w:hAnsi="Arial" w:cs="Arial"/>
          <w:b/>
        </w:rPr>
        <w:t>Representante legal:</w:t>
      </w:r>
    </w:p>
    <w:p w14:paraId="3342B07D" w14:textId="77777777" w:rsidR="009A7A46" w:rsidRDefault="009A7A46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  <w:r w:rsidRPr="009A7A46">
        <w:rPr>
          <w:rFonts w:ascii="Arial" w:hAnsi="Arial" w:cs="Arial"/>
          <w:b/>
        </w:rPr>
        <w:t>Responsable del Proyecto:</w:t>
      </w:r>
    </w:p>
    <w:p w14:paraId="18D97D22" w14:textId="77777777" w:rsidR="00DA7160" w:rsidRDefault="00DA7160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</w:p>
    <w:p w14:paraId="6FD96C42" w14:textId="77777777" w:rsidR="00DA7160" w:rsidRPr="009A7A46" w:rsidRDefault="00DA7160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</w:p>
    <w:p w14:paraId="207978AA" w14:textId="77777777" w:rsidR="009A7A46" w:rsidRPr="009A7A46" w:rsidRDefault="009A7A46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  <w:r w:rsidRPr="009A7A46">
        <w:rPr>
          <w:rFonts w:ascii="Arial" w:hAnsi="Arial" w:cs="Arial"/>
          <w:b/>
        </w:rPr>
        <w:t>Ciclo del proyecto: (fecha de inicio y termino de actividades, incluyendo, pero no limitado a monitoreos, cursos, mantenimiento, etc.).</w:t>
      </w:r>
    </w:p>
    <w:p w14:paraId="5928EE7E" w14:textId="5C011C85" w:rsidR="009A7A46" w:rsidRPr="00800CAD" w:rsidRDefault="00800CAD" w:rsidP="00800CAD">
      <w:pPr>
        <w:pStyle w:val="Prrafodelista"/>
        <w:ind w:left="567" w:right="473"/>
        <w:jc w:val="both"/>
        <w:rPr>
          <w:rFonts w:ascii="Arial" w:hAnsi="Arial" w:cs="Arial"/>
          <w:b/>
        </w:rPr>
      </w:pPr>
      <w:r w:rsidRPr="00BF267D">
        <w:rPr>
          <w:rFonts w:ascii="Arial" w:hAnsi="Arial" w:cs="Arial"/>
          <w:b/>
        </w:rPr>
        <w:t xml:space="preserve">Fechas de pago: (a llenar por </w:t>
      </w:r>
      <w:r>
        <w:rPr>
          <w:rFonts w:ascii="Arial" w:hAnsi="Arial" w:cs="Arial"/>
          <w:b/>
        </w:rPr>
        <w:t>Fundación Simiplaneta</w:t>
      </w:r>
      <w:r w:rsidRPr="00BF267D">
        <w:rPr>
          <w:rFonts w:ascii="Arial" w:hAnsi="Arial" w:cs="Arial"/>
          <w:b/>
        </w:rPr>
        <w:t>).</w:t>
      </w:r>
      <w:r w:rsidR="009A7A46" w:rsidRPr="00800CAD">
        <w:rPr>
          <w:rFonts w:ascii="Arial" w:hAnsi="Arial" w:cs="Arial"/>
          <w:b/>
        </w:rPr>
        <w:t xml:space="preserve">                           </w:t>
      </w:r>
    </w:p>
    <w:p w14:paraId="125233DD" w14:textId="77777777" w:rsidR="009A7A46" w:rsidRPr="009A7A46" w:rsidRDefault="009A7A46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  <w:r w:rsidRPr="009A7A46">
        <w:rPr>
          <w:rFonts w:ascii="Arial" w:hAnsi="Arial" w:cs="Arial"/>
          <w:b/>
        </w:rPr>
        <w:t>Número de individuos: (especificar la especie y la acción, por ejemplo: 100 ajolotes a reintroducir, 80 pinos a reforestar, 10 mil metros cúbicos rehabilitados de agua).</w:t>
      </w:r>
    </w:p>
    <w:p w14:paraId="769C61D3" w14:textId="77777777" w:rsidR="009A7A46" w:rsidRPr="009A7A46" w:rsidRDefault="009A7A46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  <w:r w:rsidRPr="009A7A46">
        <w:rPr>
          <w:rFonts w:ascii="Arial" w:hAnsi="Arial" w:cs="Arial"/>
          <w:b/>
        </w:rPr>
        <w:t>Localidad del proyecto: (estado localidad y coordenadas).</w:t>
      </w:r>
    </w:p>
    <w:p w14:paraId="6861D2DC" w14:textId="77777777" w:rsidR="009A7A46" w:rsidRDefault="009A7A46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  <w:r w:rsidRPr="009A7A46">
        <w:rPr>
          <w:rFonts w:ascii="Arial" w:hAnsi="Arial" w:cs="Arial"/>
          <w:b/>
        </w:rPr>
        <w:t>Ecosistema: (ajustar a la lista).</w:t>
      </w:r>
    </w:p>
    <w:p w14:paraId="43E99D5C" w14:textId="37A81C3C" w:rsidR="00C2168C" w:rsidRPr="009A7A46" w:rsidRDefault="00C25BEE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Beneficiarios</w:t>
      </w:r>
      <w:r w:rsidR="00411901">
        <w:rPr>
          <w:rFonts w:ascii="Arial" w:hAnsi="Arial" w:cs="Arial"/>
          <w:b/>
        </w:rPr>
        <w:t>: (especificar el número de personas que se van a beneficiar por el proyecto, de forma directa e indirecta).</w:t>
      </w:r>
    </w:p>
    <w:p w14:paraId="0BE341D4" w14:textId="77777777" w:rsidR="009A7A46" w:rsidRPr="009A7A46" w:rsidRDefault="009A7A46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  <w:r w:rsidRPr="009A7A46">
        <w:rPr>
          <w:rFonts w:ascii="Arial" w:hAnsi="Arial" w:cs="Arial"/>
          <w:b/>
        </w:rPr>
        <w:t>Tipo de proyecto: (colocar la actividad general del proyecto de forma puntual).</w:t>
      </w:r>
    </w:p>
    <w:p w14:paraId="286117D1" w14:textId="77777777" w:rsidR="009A7A46" w:rsidRPr="009A7A46" w:rsidRDefault="009A7A46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  <w:r w:rsidRPr="009A7A46">
        <w:rPr>
          <w:rFonts w:ascii="Arial" w:hAnsi="Arial" w:cs="Arial"/>
          <w:b/>
        </w:rPr>
        <w:t>Extensión del proyecto: (área total del proyecto).</w:t>
      </w:r>
    </w:p>
    <w:p w14:paraId="2FDB7070" w14:textId="77777777" w:rsidR="009A7A46" w:rsidRDefault="009A7A46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  <w:r w:rsidRPr="009A7A46">
        <w:rPr>
          <w:rFonts w:ascii="Arial" w:hAnsi="Arial" w:cs="Arial"/>
          <w:b/>
        </w:rPr>
        <w:t>Emblema: (especie, cuerpo de agua, lugar, etc. Este será la imagen del proyecto).</w:t>
      </w:r>
    </w:p>
    <w:p w14:paraId="6168014C" w14:textId="59E0D288" w:rsidR="00DD4EC3" w:rsidRPr="009A7A46" w:rsidRDefault="00DD4EC3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Flora representativa: </w:t>
      </w:r>
      <w:r w:rsidRPr="009A7A46">
        <w:rPr>
          <w:rFonts w:ascii="Arial" w:hAnsi="Arial" w:cs="Arial"/>
          <w:b/>
        </w:rPr>
        <w:t>(especies de f</w:t>
      </w:r>
      <w:r>
        <w:rPr>
          <w:rFonts w:ascii="Arial" w:hAnsi="Arial" w:cs="Arial"/>
          <w:b/>
        </w:rPr>
        <w:t>lora</w:t>
      </w:r>
      <w:r w:rsidRPr="009A7A46">
        <w:rPr>
          <w:rFonts w:ascii="Arial" w:hAnsi="Arial" w:cs="Arial"/>
          <w:b/>
        </w:rPr>
        <w:t xml:space="preserve"> características de la zona</w:t>
      </w:r>
      <w:r w:rsidR="008E58C7">
        <w:rPr>
          <w:rFonts w:ascii="Arial" w:hAnsi="Arial" w:cs="Arial"/>
          <w:b/>
        </w:rPr>
        <w:t>, sólo nativas</w:t>
      </w:r>
      <w:r w:rsidRPr="009A7A46">
        <w:rPr>
          <w:rFonts w:ascii="Arial" w:hAnsi="Arial" w:cs="Arial"/>
          <w:b/>
        </w:rPr>
        <w:t>).</w:t>
      </w:r>
    </w:p>
    <w:p w14:paraId="1075456B" w14:textId="77777777" w:rsidR="009A7A46" w:rsidRDefault="009A7A46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  <w:r w:rsidRPr="009A7A46">
        <w:rPr>
          <w:rFonts w:ascii="Arial" w:hAnsi="Arial" w:cs="Arial"/>
          <w:b/>
        </w:rPr>
        <w:t>Fauna representativa: (especies de fauna características de la zona).</w:t>
      </w:r>
    </w:p>
    <w:p w14:paraId="5C6A1B09" w14:textId="77777777" w:rsidR="00A85D43" w:rsidRPr="009A7A46" w:rsidRDefault="00A85D43" w:rsidP="009A7A46">
      <w:pPr>
        <w:pStyle w:val="Prrafodelista"/>
        <w:ind w:left="567" w:right="473"/>
        <w:jc w:val="both"/>
        <w:rPr>
          <w:rFonts w:ascii="Arial" w:hAnsi="Arial" w:cs="Arial"/>
          <w:b/>
        </w:rPr>
      </w:pPr>
    </w:p>
    <w:p w14:paraId="78AFD4AF" w14:textId="77777777" w:rsidR="00E50022" w:rsidRDefault="00E50022" w:rsidP="00D40A98">
      <w:pPr>
        <w:spacing w:line="240" w:lineRule="auto"/>
        <w:ind w:right="473"/>
        <w:jc w:val="center"/>
        <w:rPr>
          <w:rFonts w:ascii="Arial" w:hAnsi="Arial" w:cs="Arial"/>
          <w:b/>
          <w:sz w:val="24"/>
          <w:szCs w:val="24"/>
        </w:rPr>
      </w:pPr>
    </w:p>
    <w:p w14:paraId="07E4F375" w14:textId="77777777" w:rsidR="00E50022" w:rsidRDefault="00E50022" w:rsidP="00D40A98">
      <w:pPr>
        <w:spacing w:line="240" w:lineRule="auto"/>
        <w:ind w:right="473"/>
        <w:jc w:val="center"/>
        <w:rPr>
          <w:rFonts w:ascii="Arial" w:hAnsi="Arial" w:cs="Arial"/>
          <w:b/>
          <w:sz w:val="24"/>
          <w:szCs w:val="24"/>
        </w:rPr>
      </w:pPr>
    </w:p>
    <w:p w14:paraId="76E36254" w14:textId="77777777" w:rsidR="00E50022" w:rsidRDefault="00E50022" w:rsidP="00D40A98">
      <w:pPr>
        <w:spacing w:line="240" w:lineRule="auto"/>
        <w:ind w:right="473"/>
        <w:jc w:val="center"/>
        <w:rPr>
          <w:rFonts w:ascii="Arial" w:hAnsi="Arial" w:cs="Arial"/>
          <w:b/>
          <w:sz w:val="24"/>
          <w:szCs w:val="24"/>
        </w:rPr>
      </w:pPr>
    </w:p>
    <w:p w14:paraId="167A0A82" w14:textId="77777777" w:rsidR="00E50022" w:rsidRDefault="00E50022" w:rsidP="00D40A98">
      <w:pPr>
        <w:spacing w:line="240" w:lineRule="auto"/>
        <w:ind w:right="473"/>
        <w:jc w:val="center"/>
        <w:rPr>
          <w:rFonts w:ascii="Arial" w:hAnsi="Arial" w:cs="Arial"/>
          <w:b/>
          <w:sz w:val="24"/>
          <w:szCs w:val="24"/>
        </w:rPr>
      </w:pPr>
    </w:p>
    <w:p w14:paraId="12BA3103" w14:textId="77777777" w:rsidR="00E534F6" w:rsidRDefault="00E534F6" w:rsidP="008E58C7">
      <w:pPr>
        <w:spacing w:line="240" w:lineRule="auto"/>
        <w:ind w:right="473"/>
        <w:rPr>
          <w:rFonts w:ascii="Arial" w:hAnsi="Arial" w:cs="Arial"/>
          <w:b/>
          <w:sz w:val="24"/>
          <w:szCs w:val="24"/>
        </w:rPr>
      </w:pPr>
    </w:p>
    <w:p w14:paraId="2EB7E776" w14:textId="77777777" w:rsidR="005C6D98" w:rsidRDefault="005C6D98" w:rsidP="008E58C7">
      <w:pPr>
        <w:spacing w:line="240" w:lineRule="auto"/>
        <w:ind w:right="473"/>
        <w:rPr>
          <w:rFonts w:ascii="Arial" w:hAnsi="Arial" w:cs="Arial"/>
          <w:b/>
          <w:sz w:val="24"/>
          <w:szCs w:val="24"/>
        </w:rPr>
      </w:pPr>
    </w:p>
    <w:p w14:paraId="1CB9CA0A" w14:textId="77777777" w:rsidR="00E534F6" w:rsidRDefault="00E534F6" w:rsidP="00D40A98">
      <w:pPr>
        <w:spacing w:line="240" w:lineRule="auto"/>
        <w:ind w:right="473"/>
        <w:jc w:val="center"/>
        <w:rPr>
          <w:rFonts w:ascii="Arial" w:hAnsi="Arial" w:cs="Arial"/>
          <w:b/>
          <w:sz w:val="24"/>
          <w:szCs w:val="24"/>
        </w:rPr>
      </w:pPr>
    </w:p>
    <w:p w14:paraId="45A48EDF" w14:textId="77777777" w:rsidR="005C6D98" w:rsidRDefault="005C6D98" w:rsidP="00D40A98">
      <w:pPr>
        <w:spacing w:line="240" w:lineRule="auto"/>
        <w:ind w:right="473"/>
        <w:jc w:val="center"/>
        <w:rPr>
          <w:rFonts w:ascii="Arial" w:hAnsi="Arial" w:cs="Arial"/>
          <w:b/>
          <w:sz w:val="24"/>
          <w:szCs w:val="24"/>
        </w:rPr>
      </w:pPr>
    </w:p>
    <w:p w14:paraId="505EC04A" w14:textId="60375429" w:rsidR="0022725D" w:rsidRDefault="00180737" w:rsidP="0052702D">
      <w:pPr>
        <w:spacing w:line="240" w:lineRule="auto"/>
        <w:ind w:left="708" w:right="473" w:hanging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RESUMEN EJECUTIVO</w:t>
      </w:r>
      <w:r w:rsidR="00C66649">
        <w:rPr>
          <w:rFonts w:ascii="Arial" w:hAnsi="Arial" w:cs="Arial"/>
          <w:b/>
          <w:sz w:val="24"/>
          <w:szCs w:val="24"/>
        </w:rPr>
        <w:t>:</w:t>
      </w:r>
    </w:p>
    <w:p w14:paraId="04038513" w14:textId="77777777" w:rsidR="00B538EA" w:rsidRPr="00B538EA" w:rsidRDefault="00B538EA" w:rsidP="00B538EA">
      <w:pPr>
        <w:spacing w:line="240" w:lineRule="auto"/>
        <w:ind w:right="473"/>
        <w:jc w:val="center"/>
        <w:rPr>
          <w:rFonts w:ascii="Arial" w:hAnsi="Arial" w:cs="Arial"/>
          <w:b/>
          <w:sz w:val="24"/>
          <w:szCs w:val="24"/>
        </w:rPr>
      </w:pPr>
    </w:p>
    <w:p w14:paraId="4FB08E98" w14:textId="5F47AAF2" w:rsidR="0022725D" w:rsidRDefault="00C66649" w:rsidP="00B46D20">
      <w:pPr>
        <w:pStyle w:val="Prrafodelista"/>
        <w:numPr>
          <w:ilvl w:val="0"/>
          <w:numId w:val="36"/>
        </w:numPr>
        <w:ind w:right="473"/>
        <w:rPr>
          <w:rFonts w:ascii="Arial" w:hAnsi="Arial" w:cs="Arial"/>
          <w:b/>
        </w:rPr>
      </w:pPr>
      <w:r w:rsidRPr="00B46D20">
        <w:rPr>
          <w:rFonts w:ascii="Arial" w:hAnsi="Arial" w:cs="Arial"/>
          <w:b/>
        </w:rPr>
        <w:t>S</w:t>
      </w:r>
      <w:r w:rsidR="000829F5" w:rsidRPr="00B46D20">
        <w:rPr>
          <w:rFonts w:ascii="Arial" w:hAnsi="Arial" w:cs="Arial"/>
          <w:b/>
        </w:rPr>
        <w:t>OBRE LA ORGANIZACIÓN</w:t>
      </w:r>
    </w:p>
    <w:p w14:paraId="53AB92FE" w14:textId="77777777" w:rsidR="00B46D20" w:rsidRPr="00B46D20" w:rsidRDefault="00B46D20" w:rsidP="00B46D20">
      <w:pPr>
        <w:pStyle w:val="Prrafodelista"/>
        <w:ind w:left="927" w:right="473"/>
        <w:rPr>
          <w:rFonts w:ascii="Arial" w:hAnsi="Arial" w:cs="Arial"/>
          <w:b/>
        </w:rPr>
      </w:pPr>
    </w:p>
    <w:p w14:paraId="49FED39D" w14:textId="59F8A627" w:rsidR="00271EC2" w:rsidRPr="00EF62DB" w:rsidRDefault="0022725D" w:rsidP="001000DB">
      <w:pPr>
        <w:pStyle w:val="Prrafodelista"/>
        <w:ind w:left="786" w:right="473"/>
        <w:jc w:val="both"/>
        <w:rPr>
          <w:rFonts w:ascii="Arial" w:hAnsi="Arial" w:cs="Arial"/>
          <w:bCs/>
        </w:rPr>
      </w:pPr>
      <w:r w:rsidRPr="00271EC2">
        <w:rPr>
          <w:rFonts w:ascii="Arial" w:hAnsi="Arial" w:cs="Arial"/>
          <w:b/>
          <w:lang w:val="es-MX"/>
        </w:rPr>
        <w:t xml:space="preserve">SEMBLANZA </w:t>
      </w:r>
      <w:r w:rsidR="00EF62DB" w:rsidRPr="00EF62DB">
        <w:rPr>
          <w:rFonts w:ascii="Arial" w:hAnsi="Arial" w:cs="Arial"/>
          <w:bCs/>
          <w:lang w:val="es-MX"/>
        </w:rPr>
        <w:t xml:space="preserve">(Resumen relevante para el giro del proyecto sobre la organización) </w:t>
      </w:r>
      <w:r w:rsidR="00E534F6">
        <w:rPr>
          <w:rFonts w:ascii="Arial" w:hAnsi="Arial" w:cs="Arial"/>
          <w:bCs/>
          <w:lang w:val="es-MX"/>
        </w:rPr>
        <w:t>e</w:t>
      </w:r>
      <w:r w:rsidR="00EF62DB" w:rsidRPr="00EF62DB">
        <w:rPr>
          <w:rFonts w:ascii="Arial" w:hAnsi="Arial" w:cs="Arial"/>
          <w:bCs/>
          <w:lang w:val="es-MX"/>
        </w:rPr>
        <w:t>ntre 300 y 500 palabras</w:t>
      </w:r>
      <w:r w:rsidR="00E534F6">
        <w:rPr>
          <w:rFonts w:ascii="Arial" w:hAnsi="Arial" w:cs="Arial"/>
          <w:bCs/>
          <w:lang w:val="es-MX"/>
        </w:rPr>
        <w:t>.</w:t>
      </w:r>
    </w:p>
    <w:p w14:paraId="198127B2" w14:textId="77777777" w:rsidR="00940C4F" w:rsidRPr="00271EC2" w:rsidRDefault="00940C4F" w:rsidP="00940C4F">
      <w:pPr>
        <w:pStyle w:val="Prrafodelista"/>
        <w:ind w:left="786" w:right="473"/>
        <w:jc w:val="both"/>
        <w:rPr>
          <w:rFonts w:ascii="Arial" w:hAnsi="Arial" w:cs="Arial"/>
          <w:b/>
        </w:rPr>
      </w:pPr>
    </w:p>
    <w:p w14:paraId="7A888120" w14:textId="5B6D9F32" w:rsidR="00EF62DB" w:rsidRPr="00B46D20" w:rsidRDefault="00133DCD" w:rsidP="00B46D20">
      <w:pPr>
        <w:pStyle w:val="Prrafodelista"/>
        <w:numPr>
          <w:ilvl w:val="0"/>
          <w:numId w:val="36"/>
        </w:numPr>
        <w:ind w:right="473"/>
        <w:jc w:val="both"/>
        <w:rPr>
          <w:rFonts w:ascii="Arial" w:hAnsi="Arial" w:cs="Arial"/>
          <w:bCs/>
        </w:rPr>
      </w:pPr>
      <w:r w:rsidRPr="00B46D20">
        <w:rPr>
          <w:rFonts w:ascii="Arial" w:hAnsi="Arial" w:cs="Arial"/>
          <w:b/>
        </w:rPr>
        <w:t>RESUMEN</w:t>
      </w:r>
      <w:r w:rsidR="009D2C9D" w:rsidRPr="00B46D20">
        <w:rPr>
          <w:rFonts w:ascii="Arial" w:hAnsi="Arial" w:cs="Arial"/>
          <w:b/>
        </w:rPr>
        <w:t xml:space="preserve"> DEL PROYECTO </w:t>
      </w:r>
      <w:r w:rsidR="007F6432" w:rsidRPr="00B46D20">
        <w:rPr>
          <w:rFonts w:ascii="Arial" w:hAnsi="Arial" w:cs="Arial"/>
          <w:bCs/>
        </w:rPr>
        <w:t xml:space="preserve">(Deberá responder </w:t>
      </w:r>
      <w:r w:rsidR="00AC0814" w:rsidRPr="00B46D20">
        <w:rPr>
          <w:rFonts w:ascii="Arial" w:hAnsi="Arial" w:cs="Arial"/>
          <w:bCs/>
        </w:rPr>
        <w:t>a las siguientes preguntas</w:t>
      </w:r>
      <w:r w:rsidR="00E534F6" w:rsidRPr="00B46D20">
        <w:rPr>
          <w:rFonts w:ascii="Arial" w:hAnsi="Arial" w:cs="Arial"/>
          <w:bCs/>
        </w:rPr>
        <w:t xml:space="preserve"> y debe ser e</w:t>
      </w:r>
      <w:r w:rsidR="00EF62DB" w:rsidRPr="00B46D20">
        <w:rPr>
          <w:rFonts w:ascii="Arial" w:hAnsi="Arial" w:cs="Arial"/>
          <w:bCs/>
        </w:rPr>
        <w:t>ntre 300 y 500 palabras)</w:t>
      </w:r>
    </w:p>
    <w:p w14:paraId="61CE9232" w14:textId="77777777" w:rsidR="00EF62DB" w:rsidRPr="00EF62DB" w:rsidRDefault="00EF62DB" w:rsidP="00EF62DB">
      <w:pPr>
        <w:pStyle w:val="Prrafodelista"/>
        <w:rPr>
          <w:rFonts w:ascii="Arial" w:hAnsi="Arial" w:cs="Arial"/>
          <w:bCs/>
        </w:rPr>
      </w:pPr>
    </w:p>
    <w:p w14:paraId="359DC884" w14:textId="7516FFE3" w:rsidR="00EF62DB" w:rsidRPr="000D2995" w:rsidRDefault="00A055D7" w:rsidP="000D2995">
      <w:pPr>
        <w:pStyle w:val="Prrafodelista"/>
        <w:numPr>
          <w:ilvl w:val="1"/>
          <w:numId w:val="36"/>
        </w:numPr>
        <w:ind w:right="473"/>
        <w:jc w:val="both"/>
        <w:rPr>
          <w:rFonts w:ascii="Arial" w:hAnsi="Arial" w:cs="Arial"/>
          <w:bCs/>
        </w:rPr>
      </w:pPr>
      <w:r w:rsidRPr="000D2995">
        <w:rPr>
          <w:rFonts w:ascii="Arial" w:hAnsi="Arial" w:cs="Arial"/>
          <w:bCs/>
        </w:rPr>
        <w:t xml:space="preserve">¿Cuál es </w:t>
      </w:r>
      <w:r w:rsidR="00EF62DB" w:rsidRPr="000D2995">
        <w:rPr>
          <w:rFonts w:ascii="Arial" w:hAnsi="Arial" w:cs="Arial"/>
          <w:bCs/>
        </w:rPr>
        <w:t>la</w:t>
      </w:r>
      <w:r w:rsidRPr="000D2995">
        <w:rPr>
          <w:rFonts w:ascii="Arial" w:hAnsi="Arial" w:cs="Arial"/>
          <w:bCs/>
        </w:rPr>
        <w:t xml:space="preserve"> problemática</w:t>
      </w:r>
      <w:r w:rsidR="00EF62DB" w:rsidRPr="000D2995">
        <w:rPr>
          <w:rFonts w:ascii="Arial" w:hAnsi="Arial" w:cs="Arial"/>
          <w:bCs/>
        </w:rPr>
        <w:t xml:space="preserve"> que solucionaré</w:t>
      </w:r>
      <w:r w:rsidRPr="000D2995">
        <w:rPr>
          <w:rFonts w:ascii="Arial" w:hAnsi="Arial" w:cs="Arial"/>
          <w:bCs/>
        </w:rPr>
        <w:t>?</w:t>
      </w:r>
    </w:p>
    <w:p w14:paraId="0EDF989F" w14:textId="6FDC790E" w:rsidR="00EF62DB" w:rsidRDefault="00A055D7" w:rsidP="00B46D20">
      <w:pPr>
        <w:pStyle w:val="Prrafodelista"/>
        <w:numPr>
          <w:ilvl w:val="1"/>
          <w:numId w:val="36"/>
        </w:numPr>
        <w:ind w:right="473"/>
        <w:jc w:val="both"/>
        <w:rPr>
          <w:rFonts w:ascii="Arial" w:hAnsi="Arial" w:cs="Arial"/>
          <w:bCs/>
        </w:rPr>
      </w:pPr>
      <w:r w:rsidRPr="005F67DC">
        <w:rPr>
          <w:rFonts w:ascii="Arial" w:hAnsi="Arial" w:cs="Arial"/>
          <w:bCs/>
        </w:rPr>
        <w:t>¿Qué actividades se realiza</w:t>
      </w:r>
      <w:r w:rsidR="0074665F" w:rsidRPr="005F67DC">
        <w:rPr>
          <w:rFonts w:ascii="Arial" w:hAnsi="Arial" w:cs="Arial"/>
          <w:bCs/>
        </w:rPr>
        <w:t>rán</w:t>
      </w:r>
      <w:r w:rsidR="00EF62DB">
        <w:rPr>
          <w:rFonts w:ascii="Arial" w:hAnsi="Arial" w:cs="Arial"/>
          <w:bCs/>
        </w:rPr>
        <w:t xml:space="preserve"> para resolver la problemática</w:t>
      </w:r>
      <w:r w:rsidRPr="005F67DC">
        <w:rPr>
          <w:rFonts w:ascii="Arial" w:hAnsi="Arial" w:cs="Arial"/>
          <w:bCs/>
        </w:rPr>
        <w:t>?</w:t>
      </w:r>
    </w:p>
    <w:p w14:paraId="50A7E8C8" w14:textId="77777777" w:rsidR="005F67DC" w:rsidRPr="005F67DC" w:rsidRDefault="005F67DC" w:rsidP="005F67DC">
      <w:pPr>
        <w:pStyle w:val="Prrafodelista"/>
        <w:ind w:left="786" w:right="473"/>
        <w:jc w:val="both"/>
        <w:rPr>
          <w:rFonts w:ascii="Arial" w:hAnsi="Arial" w:cs="Arial"/>
          <w:bCs/>
        </w:rPr>
      </w:pPr>
    </w:p>
    <w:p w14:paraId="72E4DFEC" w14:textId="40BF9778" w:rsidR="00271EC2" w:rsidRPr="00EF62DB" w:rsidRDefault="00215BC7" w:rsidP="00B46D20">
      <w:pPr>
        <w:pStyle w:val="Prrafodelista"/>
        <w:numPr>
          <w:ilvl w:val="0"/>
          <w:numId w:val="36"/>
        </w:numPr>
        <w:ind w:right="473"/>
        <w:jc w:val="both"/>
        <w:rPr>
          <w:rFonts w:ascii="Arial" w:hAnsi="Arial" w:cs="Arial"/>
          <w:bCs/>
        </w:rPr>
      </w:pPr>
      <w:r w:rsidRPr="00271EC2">
        <w:rPr>
          <w:rFonts w:ascii="Arial" w:hAnsi="Arial" w:cs="Arial"/>
          <w:b/>
        </w:rPr>
        <w:t xml:space="preserve">JUSTIFICACIÓN </w:t>
      </w:r>
      <w:bookmarkStart w:id="0" w:name="_Hlk40954770"/>
      <w:r w:rsidR="00EF62DB" w:rsidRPr="00EF62DB">
        <w:rPr>
          <w:rFonts w:ascii="Arial" w:hAnsi="Arial" w:cs="Arial"/>
          <w:bCs/>
        </w:rPr>
        <w:t>(Deberás responder las siguientes preguntas) (Máximo 700 palabras)</w:t>
      </w:r>
    </w:p>
    <w:p w14:paraId="61016577" w14:textId="77777777" w:rsidR="001636FD" w:rsidRPr="001636FD" w:rsidRDefault="001636FD" w:rsidP="001636FD">
      <w:pPr>
        <w:pStyle w:val="Prrafodelista"/>
        <w:rPr>
          <w:rFonts w:ascii="Arial" w:hAnsi="Arial" w:cs="Arial"/>
          <w:b/>
        </w:rPr>
      </w:pPr>
    </w:p>
    <w:p w14:paraId="5534ADEE" w14:textId="0286A9A5" w:rsidR="001636FD" w:rsidRDefault="0074665F" w:rsidP="00B46D20">
      <w:pPr>
        <w:pStyle w:val="Prrafodelista"/>
        <w:numPr>
          <w:ilvl w:val="1"/>
          <w:numId w:val="36"/>
        </w:numPr>
        <w:ind w:right="473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¿Por qué est</w:t>
      </w:r>
      <w:r w:rsidR="00EF62DB">
        <w:rPr>
          <w:rFonts w:ascii="Arial" w:hAnsi="Arial" w:cs="Arial"/>
          <w:bCs/>
        </w:rPr>
        <w:t>as acciones</w:t>
      </w:r>
      <w:r>
        <w:rPr>
          <w:rFonts w:ascii="Arial" w:hAnsi="Arial" w:cs="Arial"/>
          <w:bCs/>
        </w:rPr>
        <w:t xml:space="preserve"> </w:t>
      </w:r>
      <w:r w:rsidR="00EF62DB">
        <w:rPr>
          <w:rFonts w:ascii="Arial" w:hAnsi="Arial" w:cs="Arial"/>
          <w:bCs/>
        </w:rPr>
        <w:t>son</w:t>
      </w:r>
      <w:r>
        <w:rPr>
          <w:rFonts w:ascii="Arial" w:hAnsi="Arial" w:cs="Arial"/>
          <w:bCs/>
        </w:rPr>
        <w:t xml:space="preserve"> la</w:t>
      </w:r>
      <w:r w:rsidR="00E534F6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 xml:space="preserve"> mejor</w:t>
      </w:r>
      <w:r w:rsidR="00EF62DB">
        <w:rPr>
          <w:rFonts w:ascii="Arial" w:hAnsi="Arial" w:cs="Arial"/>
          <w:bCs/>
        </w:rPr>
        <w:t>es para dar</w:t>
      </w:r>
      <w:r>
        <w:rPr>
          <w:rFonts w:ascii="Arial" w:hAnsi="Arial" w:cs="Arial"/>
          <w:bCs/>
        </w:rPr>
        <w:t xml:space="preserve"> respuesta a la problemática planteada?</w:t>
      </w:r>
      <w:r w:rsidR="00EF62DB">
        <w:rPr>
          <w:rFonts w:ascii="Arial" w:hAnsi="Arial" w:cs="Arial"/>
          <w:bCs/>
        </w:rPr>
        <w:t xml:space="preserve"> </w:t>
      </w:r>
    </w:p>
    <w:p w14:paraId="0F0830F6" w14:textId="5DEC7773" w:rsidR="00EF62DB" w:rsidRDefault="00EF62DB" w:rsidP="00B46D20">
      <w:pPr>
        <w:pStyle w:val="Prrafodelista"/>
        <w:numPr>
          <w:ilvl w:val="1"/>
          <w:numId w:val="36"/>
        </w:numPr>
        <w:ind w:right="473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¿Qué pasaría de no resolverse esta problemática?</w:t>
      </w:r>
    </w:p>
    <w:p w14:paraId="45E9B1F1" w14:textId="77777777" w:rsidR="00A37CAD" w:rsidRPr="00A37CAD" w:rsidRDefault="00A37CAD" w:rsidP="00A37CAD">
      <w:pPr>
        <w:ind w:right="473"/>
        <w:jc w:val="both"/>
        <w:rPr>
          <w:rFonts w:ascii="Arial" w:hAnsi="Arial" w:cs="Arial"/>
          <w:bCs/>
        </w:rPr>
      </w:pPr>
    </w:p>
    <w:p w14:paraId="7AAF344D" w14:textId="77777777" w:rsidR="00EB736C" w:rsidRDefault="00EB736C" w:rsidP="00EB736C">
      <w:pPr>
        <w:pStyle w:val="Prrafodelista"/>
        <w:ind w:left="786" w:right="473"/>
        <w:jc w:val="both"/>
        <w:rPr>
          <w:rFonts w:ascii="Arial" w:hAnsi="Arial" w:cs="Arial"/>
          <w:b/>
        </w:rPr>
      </w:pPr>
    </w:p>
    <w:p w14:paraId="7743726F" w14:textId="2D00AA5B" w:rsidR="00940C4F" w:rsidRDefault="009C130E" w:rsidP="0086444D">
      <w:pPr>
        <w:pStyle w:val="Prrafodelista"/>
        <w:numPr>
          <w:ilvl w:val="0"/>
          <w:numId w:val="36"/>
        </w:numPr>
        <w:ind w:right="473"/>
        <w:jc w:val="both"/>
        <w:rPr>
          <w:rFonts w:ascii="Arial" w:hAnsi="Arial" w:cs="Arial"/>
          <w:bCs/>
        </w:rPr>
      </w:pPr>
      <w:r w:rsidRPr="00271EC2">
        <w:rPr>
          <w:rFonts w:ascii="Arial" w:hAnsi="Arial" w:cs="Arial"/>
          <w:b/>
        </w:rPr>
        <w:t>OBJETIVO</w:t>
      </w:r>
      <w:bookmarkEnd w:id="0"/>
      <w:r w:rsidR="00DB6A25">
        <w:rPr>
          <w:rFonts w:ascii="Arial" w:hAnsi="Arial" w:cs="Arial"/>
          <w:b/>
        </w:rPr>
        <w:t>S</w:t>
      </w:r>
      <w:r w:rsidR="00EF62DB">
        <w:rPr>
          <w:rFonts w:ascii="Arial" w:hAnsi="Arial" w:cs="Arial"/>
          <w:b/>
        </w:rPr>
        <w:t>, METAS E INDICADORES</w:t>
      </w:r>
      <w:r w:rsidR="00EF62DB" w:rsidRPr="00EF62DB">
        <w:rPr>
          <w:rFonts w:ascii="Arial" w:hAnsi="Arial" w:cs="Arial"/>
          <w:bCs/>
        </w:rPr>
        <w:t>. (Recuerda que los objetivos deben de ir acorde a los resultados esperados, los indicadores nos deben permitir si el proyecto está funcionando como se previó, y las metas deben de ser medibles, alcanzables y tener una fecha de cumplimiento acorde a la temporalidad del proyecto)</w:t>
      </w:r>
      <w:r w:rsidR="00E534F6">
        <w:rPr>
          <w:rFonts w:ascii="Arial" w:hAnsi="Arial" w:cs="Arial"/>
          <w:bCs/>
        </w:rPr>
        <w:t>.</w:t>
      </w:r>
    </w:p>
    <w:p w14:paraId="5FF74DAD" w14:textId="77777777" w:rsidR="00EF62DB" w:rsidRDefault="00EF62DB" w:rsidP="00EF62DB">
      <w:pPr>
        <w:pStyle w:val="Prrafodelista"/>
        <w:ind w:left="786" w:right="473"/>
        <w:jc w:val="both"/>
        <w:rPr>
          <w:rFonts w:ascii="Arial" w:hAnsi="Arial" w:cs="Arial"/>
          <w:bCs/>
        </w:rPr>
      </w:pPr>
    </w:p>
    <w:tbl>
      <w:tblPr>
        <w:tblStyle w:val="Tablaconcuadrcula"/>
        <w:tblW w:w="10916" w:type="dxa"/>
        <w:tblLook w:val="04A0" w:firstRow="1" w:lastRow="0" w:firstColumn="1" w:lastColumn="0" w:noHBand="0" w:noVBand="1"/>
      </w:tblPr>
      <w:tblGrid>
        <w:gridCol w:w="2227"/>
        <w:gridCol w:w="2298"/>
        <w:gridCol w:w="2079"/>
        <w:gridCol w:w="2156"/>
        <w:gridCol w:w="2156"/>
      </w:tblGrid>
      <w:tr w:rsidR="0069509D" w14:paraId="02B09D1F" w14:textId="2091AACC" w:rsidTr="0069509D">
        <w:trPr>
          <w:trHeight w:val="426"/>
        </w:trPr>
        <w:tc>
          <w:tcPr>
            <w:tcW w:w="2572" w:type="dxa"/>
          </w:tcPr>
          <w:p w14:paraId="099E8461" w14:textId="6FCD33E3" w:rsidR="0069509D" w:rsidRDefault="0069509D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Objetivos</w:t>
            </w:r>
          </w:p>
        </w:tc>
        <w:tc>
          <w:tcPr>
            <w:tcW w:w="2749" w:type="dxa"/>
          </w:tcPr>
          <w:p w14:paraId="2149276D" w14:textId="7D81BF51" w:rsidR="0069509D" w:rsidRDefault="0069509D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Indicadores</w:t>
            </w:r>
          </w:p>
        </w:tc>
        <w:tc>
          <w:tcPr>
            <w:tcW w:w="2311" w:type="dxa"/>
          </w:tcPr>
          <w:p w14:paraId="0E7A3E31" w14:textId="67087EC5" w:rsidR="0069509D" w:rsidRDefault="0069509D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Metas</w:t>
            </w:r>
          </w:p>
        </w:tc>
        <w:tc>
          <w:tcPr>
            <w:tcW w:w="1642" w:type="dxa"/>
          </w:tcPr>
          <w:p w14:paraId="17BC5936" w14:textId="77777777" w:rsidR="0069509D" w:rsidRDefault="0069509D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Año 1</w:t>
            </w:r>
          </w:p>
          <w:p w14:paraId="0F520E1B" w14:textId="5C3B7AF1" w:rsidR="006A65B8" w:rsidRDefault="0034216F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Fecha del</w:t>
            </w:r>
            <w:r w:rsidR="00A96C64">
              <w:rPr>
                <w:rFonts w:ascii="Arial" w:hAnsi="Arial" w:cs="Arial"/>
                <w:bCs/>
              </w:rPr>
              <w:t xml:space="preserve"> primer añ</w:t>
            </w:r>
            <w:r>
              <w:rPr>
                <w:rFonts w:ascii="Arial" w:hAnsi="Arial" w:cs="Arial"/>
                <w:bCs/>
              </w:rPr>
              <w:t>o en formato DD/MM/AAAA- DD/MM/AAAA</w:t>
            </w:r>
          </w:p>
        </w:tc>
        <w:tc>
          <w:tcPr>
            <w:tcW w:w="1642" w:type="dxa"/>
          </w:tcPr>
          <w:p w14:paraId="07B745F6" w14:textId="77777777" w:rsidR="0069509D" w:rsidRDefault="0069509D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Año 2</w:t>
            </w:r>
          </w:p>
          <w:p w14:paraId="59F3EBE9" w14:textId="3BD96DBB" w:rsidR="00141E4E" w:rsidRDefault="0034216F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Fecha del segundo año en formato DD/MM/AAAA- DD/MM/AAAA</w:t>
            </w:r>
          </w:p>
        </w:tc>
      </w:tr>
      <w:tr w:rsidR="0069509D" w14:paraId="6C05DF42" w14:textId="2045D32C" w:rsidTr="0069509D">
        <w:trPr>
          <w:trHeight w:val="676"/>
        </w:trPr>
        <w:tc>
          <w:tcPr>
            <w:tcW w:w="2572" w:type="dxa"/>
          </w:tcPr>
          <w:p w14:paraId="4C884E08" w14:textId="4CA44442" w:rsidR="0069509D" w:rsidRPr="008E58C7" w:rsidRDefault="00B529E6" w:rsidP="00F53F17">
            <w:pPr>
              <w:ind w:right="473"/>
              <w:jc w:val="both"/>
              <w:rPr>
                <w:rFonts w:ascii="Arial" w:hAnsi="Arial" w:cs="Arial"/>
                <w:bCs/>
                <w:highlight w:val="yellow"/>
              </w:rPr>
            </w:pPr>
            <w:r w:rsidRPr="00B529E6">
              <w:rPr>
                <w:rFonts w:ascii="Arial" w:hAnsi="Arial" w:cs="Arial"/>
                <w:bCs/>
              </w:rPr>
              <w:t>Los</w:t>
            </w:r>
            <w:r>
              <w:rPr>
                <w:rFonts w:ascii="Arial" w:hAnsi="Arial" w:cs="Arial"/>
                <w:bCs/>
              </w:rPr>
              <w:t xml:space="preserve"> objetivos deben ir en concordancia con el cronograma de actividades.</w:t>
            </w:r>
          </w:p>
        </w:tc>
        <w:tc>
          <w:tcPr>
            <w:tcW w:w="2749" w:type="dxa"/>
          </w:tcPr>
          <w:p w14:paraId="24266359" w14:textId="2D22FFA9" w:rsidR="0069239D" w:rsidRPr="00B529E6" w:rsidRDefault="00B529E6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 w:rsidRPr="00B529E6">
              <w:rPr>
                <w:rFonts w:ascii="Arial" w:hAnsi="Arial" w:cs="Arial"/>
                <w:bCs/>
              </w:rPr>
              <w:t xml:space="preserve">Los indicadores deben ser cuantitativos y deben ir en concordancia </w:t>
            </w:r>
            <w:r w:rsidRPr="00B529E6">
              <w:rPr>
                <w:rFonts w:ascii="Arial" w:hAnsi="Arial" w:cs="Arial"/>
                <w:bCs/>
              </w:rPr>
              <w:lastRenderedPageBreak/>
              <w:t>con los objetivos.</w:t>
            </w:r>
          </w:p>
        </w:tc>
        <w:tc>
          <w:tcPr>
            <w:tcW w:w="2311" w:type="dxa"/>
          </w:tcPr>
          <w:p w14:paraId="6FBE2106" w14:textId="69A2A16C" w:rsidR="00DB20AA" w:rsidRPr="008E58C7" w:rsidRDefault="00B529E6" w:rsidP="00EF62DB">
            <w:pPr>
              <w:ind w:right="473"/>
              <w:jc w:val="both"/>
              <w:rPr>
                <w:rFonts w:ascii="Arial" w:hAnsi="Arial" w:cs="Arial"/>
                <w:bCs/>
                <w:highlight w:val="yellow"/>
              </w:rPr>
            </w:pPr>
            <w:r w:rsidRPr="00B529E6">
              <w:rPr>
                <w:rFonts w:ascii="Arial" w:hAnsi="Arial" w:cs="Arial"/>
                <w:bCs/>
              </w:rPr>
              <w:lastRenderedPageBreak/>
              <w:t xml:space="preserve">Las metas deben ser claras y precisas para cumplir con los objetivos, indicadores y </w:t>
            </w:r>
            <w:r w:rsidRPr="00B529E6">
              <w:rPr>
                <w:rFonts w:ascii="Arial" w:hAnsi="Arial" w:cs="Arial"/>
                <w:bCs/>
              </w:rPr>
              <w:lastRenderedPageBreak/>
              <w:t>deben ir de acuerdo con el cronograma.</w:t>
            </w:r>
          </w:p>
        </w:tc>
        <w:tc>
          <w:tcPr>
            <w:tcW w:w="1642" w:type="dxa"/>
          </w:tcPr>
          <w:p w14:paraId="0A8A19A7" w14:textId="77777777" w:rsidR="00B529E6" w:rsidRDefault="00B529E6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 w:rsidRPr="00B529E6">
              <w:rPr>
                <w:rFonts w:ascii="Arial" w:hAnsi="Arial" w:cs="Arial"/>
                <w:bCs/>
              </w:rPr>
              <w:lastRenderedPageBreak/>
              <w:t>Se debe colocar el porcentaje de avance que se tendrá el primer año</w:t>
            </w:r>
            <w:r>
              <w:rPr>
                <w:rFonts w:ascii="Arial" w:hAnsi="Arial" w:cs="Arial"/>
                <w:bCs/>
              </w:rPr>
              <w:t xml:space="preserve">. </w:t>
            </w:r>
          </w:p>
          <w:p w14:paraId="73BB6ACF" w14:textId="77777777" w:rsidR="00B529E6" w:rsidRDefault="00B529E6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</w:p>
          <w:p w14:paraId="31C30B56" w14:textId="0102A2E2" w:rsidR="00B529E6" w:rsidRPr="00B529E6" w:rsidRDefault="00B529E6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%</w:t>
            </w:r>
          </w:p>
        </w:tc>
        <w:tc>
          <w:tcPr>
            <w:tcW w:w="1642" w:type="dxa"/>
          </w:tcPr>
          <w:p w14:paraId="16783E8D" w14:textId="77777777" w:rsidR="00B529E6" w:rsidRDefault="00B529E6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 w:rsidRPr="00B529E6">
              <w:rPr>
                <w:rFonts w:ascii="Arial" w:hAnsi="Arial" w:cs="Arial"/>
                <w:bCs/>
              </w:rPr>
              <w:lastRenderedPageBreak/>
              <w:t xml:space="preserve">Se debe colocar el porcentaje de avance que se tendrá el </w:t>
            </w:r>
            <w:r>
              <w:rPr>
                <w:rFonts w:ascii="Arial" w:hAnsi="Arial" w:cs="Arial"/>
                <w:bCs/>
              </w:rPr>
              <w:t>segundo</w:t>
            </w:r>
            <w:r w:rsidRPr="00B529E6">
              <w:rPr>
                <w:rFonts w:ascii="Arial" w:hAnsi="Arial" w:cs="Arial"/>
                <w:bCs/>
              </w:rPr>
              <w:t xml:space="preserve"> año</w:t>
            </w:r>
            <w:r>
              <w:rPr>
                <w:rFonts w:ascii="Arial" w:hAnsi="Arial" w:cs="Arial"/>
                <w:bCs/>
              </w:rPr>
              <w:t xml:space="preserve">, la suma de </w:t>
            </w:r>
            <w:r>
              <w:rPr>
                <w:rFonts w:ascii="Arial" w:hAnsi="Arial" w:cs="Arial"/>
                <w:bCs/>
              </w:rPr>
              <w:lastRenderedPageBreak/>
              <w:t>ambos debe dar el 100%</w:t>
            </w:r>
          </w:p>
          <w:p w14:paraId="7D2B165C" w14:textId="69523017" w:rsidR="0069509D" w:rsidRDefault="00B529E6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%</w:t>
            </w:r>
          </w:p>
          <w:p w14:paraId="2296BF9B" w14:textId="6EB3CC44" w:rsidR="00B529E6" w:rsidRPr="008E58C7" w:rsidRDefault="00B529E6" w:rsidP="00EF62DB">
            <w:pPr>
              <w:ind w:right="473"/>
              <w:jc w:val="both"/>
              <w:rPr>
                <w:rFonts w:ascii="Arial" w:hAnsi="Arial" w:cs="Arial"/>
                <w:bCs/>
                <w:highlight w:val="yellow"/>
              </w:rPr>
            </w:pPr>
          </w:p>
        </w:tc>
      </w:tr>
      <w:tr w:rsidR="0069509D" w14:paraId="7E97844C" w14:textId="42A22B39" w:rsidTr="0069509D">
        <w:trPr>
          <w:trHeight w:val="691"/>
        </w:trPr>
        <w:tc>
          <w:tcPr>
            <w:tcW w:w="2572" w:type="dxa"/>
          </w:tcPr>
          <w:p w14:paraId="3852DF63" w14:textId="5EBAB7A5" w:rsidR="0069509D" w:rsidRDefault="0069509D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>2</w:t>
            </w:r>
          </w:p>
        </w:tc>
        <w:tc>
          <w:tcPr>
            <w:tcW w:w="2749" w:type="dxa"/>
          </w:tcPr>
          <w:p w14:paraId="5E50AEE8" w14:textId="3C243059" w:rsidR="0069509D" w:rsidRDefault="0069509D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311" w:type="dxa"/>
          </w:tcPr>
          <w:p w14:paraId="5852E13B" w14:textId="45D6A210" w:rsidR="0069509D" w:rsidRDefault="0069509D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  <w:r w:rsidR="00182AC0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642" w:type="dxa"/>
          </w:tcPr>
          <w:p w14:paraId="6261098A" w14:textId="5833F4AF" w:rsidR="0069509D" w:rsidRDefault="0069509D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% de avance</w:t>
            </w:r>
          </w:p>
        </w:tc>
        <w:tc>
          <w:tcPr>
            <w:tcW w:w="1642" w:type="dxa"/>
          </w:tcPr>
          <w:p w14:paraId="3FB7D92F" w14:textId="0D898C54" w:rsidR="0069509D" w:rsidRDefault="0069509D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% de avance</w:t>
            </w:r>
          </w:p>
        </w:tc>
      </w:tr>
      <w:tr w:rsidR="0069509D" w14:paraId="7FCAD654" w14:textId="1114BD8F" w:rsidTr="0069509D">
        <w:trPr>
          <w:trHeight w:val="691"/>
        </w:trPr>
        <w:tc>
          <w:tcPr>
            <w:tcW w:w="2572" w:type="dxa"/>
          </w:tcPr>
          <w:p w14:paraId="15BB5F15" w14:textId="177F1EED" w:rsidR="0069509D" w:rsidRDefault="0069509D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2749" w:type="dxa"/>
          </w:tcPr>
          <w:p w14:paraId="503B6BB0" w14:textId="02D2205A" w:rsidR="0069509D" w:rsidRDefault="0069509D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2311" w:type="dxa"/>
          </w:tcPr>
          <w:p w14:paraId="129F2E95" w14:textId="522FBD4A" w:rsidR="0069509D" w:rsidRDefault="0069509D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642" w:type="dxa"/>
          </w:tcPr>
          <w:p w14:paraId="63B8D583" w14:textId="54F964B8" w:rsidR="0069509D" w:rsidRDefault="0069509D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% de avance</w:t>
            </w:r>
          </w:p>
        </w:tc>
        <w:tc>
          <w:tcPr>
            <w:tcW w:w="1642" w:type="dxa"/>
          </w:tcPr>
          <w:p w14:paraId="44E3F621" w14:textId="7E99BE0F" w:rsidR="0069509D" w:rsidRDefault="0069509D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% de avance</w:t>
            </w:r>
          </w:p>
        </w:tc>
      </w:tr>
      <w:tr w:rsidR="0069509D" w14:paraId="1B581729" w14:textId="02E3B5BE" w:rsidTr="0069509D">
        <w:trPr>
          <w:trHeight w:val="411"/>
        </w:trPr>
        <w:tc>
          <w:tcPr>
            <w:tcW w:w="2572" w:type="dxa"/>
          </w:tcPr>
          <w:p w14:paraId="238D4A4E" w14:textId="56F8B263" w:rsidR="0069509D" w:rsidRDefault="0069509D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…</w:t>
            </w:r>
          </w:p>
        </w:tc>
        <w:tc>
          <w:tcPr>
            <w:tcW w:w="2749" w:type="dxa"/>
          </w:tcPr>
          <w:p w14:paraId="7E685A7D" w14:textId="6BB3EC31" w:rsidR="0069509D" w:rsidRDefault="0069509D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…</w:t>
            </w:r>
          </w:p>
        </w:tc>
        <w:tc>
          <w:tcPr>
            <w:tcW w:w="2311" w:type="dxa"/>
          </w:tcPr>
          <w:p w14:paraId="04646A8B" w14:textId="496431C0" w:rsidR="0069509D" w:rsidRDefault="0069509D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…</w:t>
            </w:r>
          </w:p>
        </w:tc>
        <w:tc>
          <w:tcPr>
            <w:tcW w:w="1642" w:type="dxa"/>
          </w:tcPr>
          <w:p w14:paraId="74BFEF4B" w14:textId="77777777" w:rsidR="0069509D" w:rsidRDefault="0069509D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642" w:type="dxa"/>
          </w:tcPr>
          <w:p w14:paraId="024C1613" w14:textId="77777777" w:rsidR="0069509D" w:rsidRDefault="0069509D" w:rsidP="00EF62DB">
            <w:pPr>
              <w:ind w:right="473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3D17922F" w14:textId="77777777" w:rsidR="00EB736C" w:rsidRDefault="00EB736C" w:rsidP="00EB736C">
      <w:pPr>
        <w:pStyle w:val="Prrafodelista"/>
        <w:ind w:left="786" w:right="473"/>
        <w:jc w:val="both"/>
        <w:rPr>
          <w:rFonts w:ascii="Arial" w:hAnsi="Arial" w:cs="Arial"/>
          <w:b/>
        </w:rPr>
      </w:pPr>
    </w:p>
    <w:p w14:paraId="08495B37" w14:textId="77777777" w:rsidR="00470B54" w:rsidRPr="00470B54" w:rsidRDefault="00470B54" w:rsidP="00470B54">
      <w:pPr>
        <w:pStyle w:val="Prrafodelista"/>
        <w:ind w:left="786" w:right="473"/>
        <w:jc w:val="both"/>
        <w:rPr>
          <w:rFonts w:ascii="Arial" w:hAnsi="Arial" w:cs="Arial"/>
          <w:bCs/>
        </w:rPr>
      </w:pPr>
    </w:p>
    <w:p w14:paraId="3E4DEFAB" w14:textId="77777777" w:rsidR="009654EA" w:rsidRPr="009654EA" w:rsidRDefault="009654EA" w:rsidP="009654EA">
      <w:pPr>
        <w:pStyle w:val="Prrafodelista"/>
        <w:numPr>
          <w:ilvl w:val="0"/>
          <w:numId w:val="38"/>
        </w:numPr>
        <w:ind w:right="473"/>
        <w:jc w:val="both"/>
        <w:rPr>
          <w:rFonts w:ascii="Arial" w:hAnsi="Arial" w:cs="Arial"/>
          <w:b/>
        </w:rPr>
      </w:pPr>
      <w:r w:rsidRPr="009654EA">
        <w:rPr>
          <w:rFonts w:ascii="Arial" w:hAnsi="Arial" w:cs="Arial"/>
          <w:b/>
        </w:rPr>
        <w:t xml:space="preserve">DESCRIPCIÓN DEL PROYECTO </w:t>
      </w:r>
    </w:p>
    <w:p w14:paraId="4EF038BB" w14:textId="77777777" w:rsidR="009654EA" w:rsidRDefault="009654EA" w:rsidP="009654EA">
      <w:pPr>
        <w:ind w:right="473"/>
        <w:jc w:val="both"/>
        <w:rPr>
          <w:rFonts w:ascii="Arial" w:hAnsi="Arial" w:cs="Arial"/>
          <w:b/>
        </w:rPr>
      </w:pPr>
    </w:p>
    <w:p w14:paraId="70BD2DF4" w14:textId="3913BF3A" w:rsidR="009654EA" w:rsidRPr="00C759B8" w:rsidRDefault="009654EA" w:rsidP="009654EA">
      <w:pPr>
        <w:ind w:right="473"/>
        <w:jc w:val="both"/>
        <w:rPr>
          <w:rFonts w:eastAsia="Times New Roman"/>
        </w:rPr>
      </w:pPr>
      <w:r>
        <w:rPr>
          <w:rFonts w:ascii="Arial" w:hAnsi="Arial" w:cs="Arial"/>
          <w:bCs/>
        </w:rPr>
        <w:t xml:space="preserve">Deberá incluir un diagrama de flujo, </w:t>
      </w:r>
      <w:r w:rsidR="00133A00">
        <w:rPr>
          <w:rFonts w:ascii="Arial" w:hAnsi="Arial" w:cs="Arial"/>
          <w:bCs/>
        </w:rPr>
        <w:t xml:space="preserve">así como </w:t>
      </w:r>
      <w:r>
        <w:rPr>
          <w:rFonts w:ascii="Arial" w:hAnsi="Arial" w:cs="Arial"/>
          <w:bCs/>
        </w:rPr>
        <w:t>los detalles de este</w:t>
      </w:r>
      <w:r w:rsidR="001D0CA6">
        <w:rPr>
          <w:rFonts w:ascii="Arial" w:hAnsi="Arial" w:cs="Arial"/>
          <w:bCs/>
        </w:rPr>
        <w:t xml:space="preserve">, incluir la </w:t>
      </w:r>
      <w:r>
        <w:rPr>
          <w:rFonts w:ascii="Arial" w:hAnsi="Arial" w:cs="Arial"/>
          <w:bCs/>
        </w:rPr>
        <w:t xml:space="preserve">metodología y </w:t>
      </w:r>
      <w:r w:rsidR="001D0CA6">
        <w:rPr>
          <w:rFonts w:ascii="Arial" w:hAnsi="Arial" w:cs="Arial"/>
          <w:bCs/>
        </w:rPr>
        <w:t>debe ir en concordancia con el</w:t>
      </w:r>
      <w:r>
        <w:rPr>
          <w:rFonts w:ascii="Arial" w:hAnsi="Arial" w:cs="Arial"/>
          <w:bCs/>
        </w:rPr>
        <w:t xml:space="preserve"> </w:t>
      </w:r>
      <w:hyperlink r:id="rId11" w:history="1">
        <w:r w:rsidRPr="00C759B8">
          <w:rPr>
            <w:rStyle w:val="Hipervnculo"/>
            <w:rFonts w:ascii="Arial" w:eastAsia="Times New Roman" w:hAnsi="Arial" w:cs="Arial"/>
          </w:rPr>
          <w:t>Cronograma</w:t>
        </w:r>
      </w:hyperlink>
      <w:r>
        <w:rPr>
          <w:rFonts w:ascii="Arial" w:eastAsia="Times New Roman" w:hAnsi="Arial" w:cs="Arial"/>
        </w:rPr>
        <w:t xml:space="preserve"> de actividades</w:t>
      </w:r>
      <w:r w:rsidR="00133A00">
        <w:rPr>
          <w:rFonts w:ascii="Arial" w:eastAsia="Times New Roman" w:hAnsi="Arial" w:cs="Arial"/>
        </w:rPr>
        <w:t>.</w:t>
      </w:r>
    </w:p>
    <w:p w14:paraId="21FFD0A6" w14:textId="72712127" w:rsidR="00B20B39" w:rsidRPr="00C66649" w:rsidRDefault="00B20B39" w:rsidP="00FA6D86">
      <w:pPr>
        <w:pStyle w:val="Prrafodelista"/>
        <w:ind w:left="567" w:right="473"/>
        <w:jc w:val="both"/>
        <w:rPr>
          <w:rFonts w:ascii="Arial" w:hAnsi="Arial" w:cs="Arial"/>
          <w:b/>
        </w:rPr>
      </w:pPr>
    </w:p>
    <w:p w14:paraId="26197231" w14:textId="15315BCC" w:rsidR="00487076" w:rsidRPr="00836F49" w:rsidRDefault="00935FD6" w:rsidP="009654EA">
      <w:pPr>
        <w:pStyle w:val="Prrafodelista"/>
        <w:numPr>
          <w:ilvl w:val="0"/>
          <w:numId w:val="37"/>
        </w:numPr>
        <w:ind w:right="47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G</w:t>
      </w:r>
      <w:r w:rsidR="00CE6CCB">
        <w:rPr>
          <w:rFonts w:ascii="Arial" w:hAnsi="Arial" w:cs="Arial"/>
          <w:b/>
        </w:rPr>
        <w:t>RUPOS DE INTERÉS</w:t>
      </w:r>
    </w:p>
    <w:p w14:paraId="40A09C39" w14:textId="2542CFE3" w:rsidR="00836F49" w:rsidRDefault="00836F49" w:rsidP="00C87D0C">
      <w:pPr>
        <w:ind w:right="473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Deberá incluir </w:t>
      </w:r>
      <w:r w:rsidR="00F16283">
        <w:rPr>
          <w:rFonts w:ascii="Arial" w:hAnsi="Arial" w:cs="Arial"/>
          <w:bCs/>
        </w:rPr>
        <w:t>una lista</w:t>
      </w:r>
      <w:r w:rsidR="0004700E">
        <w:rPr>
          <w:rFonts w:ascii="Arial" w:hAnsi="Arial" w:cs="Arial"/>
          <w:bCs/>
        </w:rPr>
        <w:t xml:space="preserve"> grupos de interés</w:t>
      </w:r>
      <w:r w:rsidR="001D0CA6">
        <w:rPr>
          <w:rFonts w:ascii="Arial" w:hAnsi="Arial" w:cs="Arial"/>
          <w:bCs/>
        </w:rPr>
        <w:t xml:space="preserve">, así como la cantidad de personas que participarían </w:t>
      </w:r>
      <w:r w:rsidR="00D2274A">
        <w:rPr>
          <w:rFonts w:ascii="Arial" w:hAnsi="Arial" w:cs="Arial"/>
          <w:bCs/>
        </w:rPr>
        <w:t>en ese grupo</w:t>
      </w:r>
      <w:r w:rsidR="0004700E">
        <w:rPr>
          <w:rFonts w:ascii="Arial" w:hAnsi="Arial" w:cs="Arial"/>
          <w:bCs/>
        </w:rPr>
        <w:t xml:space="preserve"> y justificar la relación que </w:t>
      </w:r>
      <w:r w:rsidR="00DB5B3F">
        <w:rPr>
          <w:rFonts w:ascii="Arial" w:hAnsi="Arial" w:cs="Arial"/>
          <w:bCs/>
        </w:rPr>
        <w:t xml:space="preserve">tiene el proyecto </w:t>
      </w:r>
      <w:r w:rsidR="005E29BE">
        <w:rPr>
          <w:rFonts w:ascii="Arial" w:hAnsi="Arial" w:cs="Arial"/>
          <w:bCs/>
        </w:rPr>
        <w:t>con ellos</w:t>
      </w:r>
      <w:r w:rsidR="00942C60">
        <w:rPr>
          <w:rFonts w:ascii="Arial" w:hAnsi="Arial" w:cs="Arial"/>
          <w:bCs/>
        </w:rPr>
        <w:t>. Un grupo de interés es un grupo que puede afectar o ser afectado por la problemática</w:t>
      </w:r>
      <w:r w:rsidR="005E29BE">
        <w:rPr>
          <w:rFonts w:ascii="Arial" w:hAnsi="Arial" w:cs="Arial"/>
          <w:bCs/>
        </w:rPr>
        <w:t xml:space="preserve"> o la resolución con el proyecto.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09"/>
        <w:gridCol w:w="3509"/>
        <w:gridCol w:w="3510"/>
      </w:tblGrid>
      <w:tr w:rsidR="00DF7B45" w14:paraId="098B904C" w14:textId="77777777" w:rsidTr="00DF7B45">
        <w:tc>
          <w:tcPr>
            <w:tcW w:w="3509" w:type="dxa"/>
          </w:tcPr>
          <w:p w14:paraId="5C6DE5BA" w14:textId="26F3D6BC" w:rsidR="00DF7B45" w:rsidRDefault="00DF7B45" w:rsidP="00C87D0C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Grupo de interés</w:t>
            </w:r>
          </w:p>
        </w:tc>
        <w:tc>
          <w:tcPr>
            <w:tcW w:w="3509" w:type="dxa"/>
          </w:tcPr>
          <w:p w14:paraId="7F12FC3D" w14:textId="359A19B4" w:rsidR="00DF7B45" w:rsidRDefault="00DF7B45" w:rsidP="00C87D0C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Relación con la problemática</w:t>
            </w:r>
          </w:p>
        </w:tc>
        <w:tc>
          <w:tcPr>
            <w:tcW w:w="3510" w:type="dxa"/>
          </w:tcPr>
          <w:p w14:paraId="1663B10A" w14:textId="24F46E25" w:rsidR="00DF7B45" w:rsidRDefault="00DF7B45" w:rsidP="00C87D0C">
            <w:pPr>
              <w:ind w:right="47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Relación con el proyecto</w:t>
            </w:r>
          </w:p>
        </w:tc>
      </w:tr>
      <w:tr w:rsidR="00DF7B45" w14:paraId="54F8E142" w14:textId="77777777" w:rsidTr="00DF7B45">
        <w:tc>
          <w:tcPr>
            <w:tcW w:w="3509" w:type="dxa"/>
          </w:tcPr>
          <w:p w14:paraId="4A2B67E9" w14:textId="77777777" w:rsidR="00DF7B45" w:rsidRDefault="00DF7B45" w:rsidP="00C87D0C">
            <w:pPr>
              <w:ind w:right="473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509" w:type="dxa"/>
          </w:tcPr>
          <w:p w14:paraId="7E3E273D" w14:textId="77777777" w:rsidR="00DF7B45" w:rsidRDefault="00DF7B45" w:rsidP="00C87D0C">
            <w:pPr>
              <w:ind w:right="473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510" w:type="dxa"/>
          </w:tcPr>
          <w:p w14:paraId="317447F2" w14:textId="77777777" w:rsidR="00DF7B45" w:rsidRDefault="00DF7B45" w:rsidP="00C87D0C">
            <w:pPr>
              <w:ind w:right="473"/>
              <w:jc w:val="both"/>
              <w:rPr>
                <w:rFonts w:ascii="Arial" w:hAnsi="Arial" w:cs="Arial"/>
                <w:bCs/>
              </w:rPr>
            </w:pPr>
          </w:p>
        </w:tc>
      </w:tr>
      <w:tr w:rsidR="00B56EC9" w14:paraId="17480418" w14:textId="77777777" w:rsidTr="00DF7B45">
        <w:tc>
          <w:tcPr>
            <w:tcW w:w="3509" w:type="dxa"/>
          </w:tcPr>
          <w:p w14:paraId="461BFD6D" w14:textId="77777777" w:rsidR="00B56EC9" w:rsidRDefault="00B56EC9" w:rsidP="00C87D0C">
            <w:pPr>
              <w:ind w:right="473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509" w:type="dxa"/>
          </w:tcPr>
          <w:p w14:paraId="3AD61631" w14:textId="77777777" w:rsidR="00B56EC9" w:rsidRDefault="00B56EC9" w:rsidP="00C87D0C">
            <w:pPr>
              <w:ind w:right="473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510" w:type="dxa"/>
          </w:tcPr>
          <w:p w14:paraId="421E163D" w14:textId="77777777" w:rsidR="00B56EC9" w:rsidRDefault="00B56EC9" w:rsidP="00C87D0C">
            <w:pPr>
              <w:ind w:right="473"/>
              <w:jc w:val="both"/>
              <w:rPr>
                <w:rFonts w:ascii="Arial" w:hAnsi="Arial" w:cs="Arial"/>
                <w:bCs/>
              </w:rPr>
            </w:pPr>
          </w:p>
        </w:tc>
      </w:tr>
      <w:tr w:rsidR="00B56EC9" w14:paraId="617DCCAE" w14:textId="77777777" w:rsidTr="00DF7B45">
        <w:tc>
          <w:tcPr>
            <w:tcW w:w="3509" w:type="dxa"/>
          </w:tcPr>
          <w:p w14:paraId="78E3B83D" w14:textId="77777777" w:rsidR="00B56EC9" w:rsidRDefault="00B56EC9" w:rsidP="00C87D0C">
            <w:pPr>
              <w:ind w:right="473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509" w:type="dxa"/>
          </w:tcPr>
          <w:p w14:paraId="531FF997" w14:textId="77777777" w:rsidR="00B56EC9" w:rsidRDefault="00B56EC9" w:rsidP="00C87D0C">
            <w:pPr>
              <w:ind w:right="473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510" w:type="dxa"/>
          </w:tcPr>
          <w:p w14:paraId="0CB6F265" w14:textId="77777777" w:rsidR="00B56EC9" w:rsidRDefault="00B56EC9" w:rsidP="00C87D0C">
            <w:pPr>
              <w:ind w:right="473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54AA18D6" w14:textId="77777777" w:rsidR="00F16283" w:rsidRPr="00836F49" w:rsidRDefault="00F16283" w:rsidP="00C87D0C">
      <w:pPr>
        <w:ind w:right="473"/>
        <w:jc w:val="both"/>
        <w:rPr>
          <w:rFonts w:ascii="Arial" w:hAnsi="Arial" w:cs="Arial"/>
          <w:bCs/>
        </w:rPr>
      </w:pPr>
    </w:p>
    <w:p w14:paraId="5B191CA2" w14:textId="77777777" w:rsidR="00DF7B45" w:rsidRDefault="00DF7B45" w:rsidP="00DF7B45">
      <w:pPr>
        <w:pStyle w:val="Prrafodelista"/>
        <w:ind w:right="473"/>
        <w:jc w:val="both"/>
        <w:rPr>
          <w:rFonts w:ascii="Arial" w:hAnsi="Arial" w:cs="Arial"/>
          <w:b/>
        </w:rPr>
      </w:pPr>
    </w:p>
    <w:p w14:paraId="75750494" w14:textId="394ABCF2" w:rsidR="00B20B39" w:rsidRPr="009654EA" w:rsidRDefault="009C130E" w:rsidP="009654EA">
      <w:pPr>
        <w:pStyle w:val="Prrafodelista"/>
        <w:numPr>
          <w:ilvl w:val="0"/>
          <w:numId w:val="37"/>
        </w:numPr>
        <w:ind w:right="473"/>
        <w:jc w:val="both"/>
        <w:rPr>
          <w:rFonts w:ascii="Arial" w:hAnsi="Arial" w:cs="Arial"/>
          <w:b/>
        </w:rPr>
      </w:pPr>
      <w:r w:rsidRPr="009654EA">
        <w:rPr>
          <w:rFonts w:ascii="Arial" w:hAnsi="Arial" w:cs="Arial"/>
          <w:b/>
        </w:rPr>
        <w:t>ENTREGABLES</w:t>
      </w:r>
      <w:r w:rsidR="005514FB" w:rsidRPr="009654EA">
        <w:rPr>
          <w:rFonts w:ascii="Arial" w:hAnsi="Arial" w:cs="Arial"/>
          <w:b/>
        </w:rPr>
        <w:t xml:space="preserve"> </w:t>
      </w:r>
    </w:p>
    <w:p w14:paraId="1288D664" w14:textId="77777777" w:rsidR="00487076" w:rsidRDefault="00487076" w:rsidP="00487076">
      <w:pPr>
        <w:pStyle w:val="Prrafodelista"/>
        <w:ind w:left="786" w:right="473"/>
        <w:jc w:val="both"/>
        <w:rPr>
          <w:rFonts w:ascii="Arial" w:hAnsi="Arial" w:cs="Arial"/>
          <w:b/>
        </w:rPr>
      </w:pPr>
    </w:p>
    <w:p w14:paraId="6E759907" w14:textId="1756742F" w:rsidR="0069509D" w:rsidRDefault="0069509D" w:rsidP="004B16B2">
      <w:pPr>
        <w:ind w:left="993" w:right="473"/>
        <w:jc w:val="both"/>
        <w:rPr>
          <w:rFonts w:ascii="Arial" w:hAnsi="Arial" w:cs="Arial"/>
        </w:rPr>
      </w:pPr>
      <w:r>
        <w:rPr>
          <w:rFonts w:ascii="Arial" w:hAnsi="Arial" w:cs="Arial"/>
        </w:rPr>
        <w:t>Enlista toda evidencia que se genere del apoyo del proyecto y de sus resultados que ayuden a solidificar el cumplimiento de las metas y los objetivos. De forma ilustrativa mas no limitativa estos pueden ser:</w:t>
      </w:r>
    </w:p>
    <w:p w14:paraId="0ABF5AA7" w14:textId="579FB6DF" w:rsidR="0069509D" w:rsidRDefault="0069509D" w:rsidP="0069509D">
      <w:pPr>
        <w:pStyle w:val="Prrafodelista"/>
        <w:numPr>
          <w:ilvl w:val="0"/>
          <w:numId w:val="35"/>
        </w:numPr>
        <w:ind w:right="473"/>
        <w:jc w:val="both"/>
        <w:rPr>
          <w:rFonts w:ascii="Arial" w:hAnsi="Arial" w:cs="Arial"/>
        </w:rPr>
      </w:pPr>
      <w:r>
        <w:rPr>
          <w:rFonts w:ascii="Arial" w:hAnsi="Arial" w:cs="Arial"/>
        </w:rPr>
        <w:t>Informes</w:t>
      </w:r>
    </w:p>
    <w:p w14:paraId="5C560EA5" w14:textId="30305F49" w:rsidR="0069509D" w:rsidRDefault="0069509D" w:rsidP="0069509D">
      <w:pPr>
        <w:pStyle w:val="Prrafodelista"/>
        <w:numPr>
          <w:ilvl w:val="0"/>
          <w:numId w:val="35"/>
        </w:numPr>
        <w:ind w:right="473"/>
        <w:jc w:val="both"/>
        <w:rPr>
          <w:rFonts w:ascii="Arial" w:hAnsi="Arial" w:cs="Arial"/>
        </w:rPr>
      </w:pPr>
      <w:r>
        <w:rPr>
          <w:rFonts w:ascii="Arial" w:hAnsi="Arial" w:cs="Arial"/>
        </w:rPr>
        <w:t>Material videográfico</w:t>
      </w:r>
    </w:p>
    <w:p w14:paraId="3B6C7AF9" w14:textId="03FE3B2A" w:rsidR="0069509D" w:rsidRDefault="0069509D" w:rsidP="0069509D">
      <w:pPr>
        <w:pStyle w:val="Prrafodelista"/>
        <w:numPr>
          <w:ilvl w:val="0"/>
          <w:numId w:val="35"/>
        </w:numPr>
        <w:ind w:right="473"/>
        <w:jc w:val="both"/>
        <w:rPr>
          <w:rFonts w:ascii="Arial" w:hAnsi="Arial" w:cs="Arial"/>
        </w:rPr>
      </w:pPr>
      <w:r>
        <w:rPr>
          <w:rFonts w:ascii="Arial" w:hAnsi="Arial" w:cs="Arial"/>
        </w:rPr>
        <w:t>Fotografías</w:t>
      </w:r>
    </w:p>
    <w:p w14:paraId="1A50A998" w14:textId="07D76561" w:rsidR="0069509D" w:rsidRDefault="0069509D" w:rsidP="0069509D">
      <w:pPr>
        <w:pStyle w:val="Prrafodelista"/>
        <w:numPr>
          <w:ilvl w:val="0"/>
          <w:numId w:val="35"/>
        </w:numPr>
        <w:ind w:right="473"/>
        <w:jc w:val="both"/>
        <w:rPr>
          <w:rFonts w:ascii="Arial" w:hAnsi="Arial" w:cs="Arial"/>
        </w:rPr>
      </w:pPr>
      <w:r>
        <w:rPr>
          <w:rFonts w:ascii="Arial" w:hAnsi="Arial" w:cs="Arial"/>
        </w:rPr>
        <w:t>Listas de asistencia</w:t>
      </w:r>
    </w:p>
    <w:p w14:paraId="09FA3C42" w14:textId="3099571C" w:rsidR="0069509D" w:rsidRDefault="0069509D" w:rsidP="0069509D">
      <w:pPr>
        <w:pStyle w:val="Prrafodelista"/>
        <w:numPr>
          <w:ilvl w:val="0"/>
          <w:numId w:val="35"/>
        </w:numPr>
        <w:ind w:right="473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Estudios y Análisis</w:t>
      </w:r>
    </w:p>
    <w:p w14:paraId="3F142AD9" w14:textId="3C599108" w:rsidR="0069509D" w:rsidRDefault="0069509D" w:rsidP="0069509D">
      <w:pPr>
        <w:pStyle w:val="Prrafodelista"/>
        <w:numPr>
          <w:ilvl w:val="0"/>
          <w:numId w:val="35"/>
        </w:numPr>
        <w:ind w:right="473"/>
        <w:jc w:val="both"/>
        <w:rPr>
          <w:rFonts w:ascii="Arial" w:hAnsi="Arial" w:cs="Arial"/>
        </w:rPr>
      </w:pPr>
      <w:r>
        <w:rPr>
          <w:rFonts w:ascii="Arial" w:hAnsi="Arial" w:cs="Arial"/>
        </w:rPr>
        <w:t>Artículos científicos</w:t>
      </w:r>
    </w:p>
    <w:p w14:paraId="36910461" w14:textId="13A36C2D" w:rsidR="0069509D" w:rsidRDefault="0069509D" w:rsidP="0069509D">
      <w:pPr>
        <w:pStyle w:val="Prrafodelista"/>
        <w:numPr>
          <w:ilvl w:val="0"/>
          <w:numId w:val="35"/>
        </w:numPr>
        <w:ind w:right="473"/>
        <w:jc w:val="both"/>
        <w:rPr>
          <w:rFonts w:ascii="Arial" w:hAnsi="Arial" w:cs="Arial"/>
        </w:rPr>
      </w:pPr>
      <w:r>
        <w:rPr>
          <w:rFonts w:ascii="Arial" w:hAnsi="Arial" w:cs="Arial"/>
        </w:rPr>
        <w:t>Certificaciones</w:t>
      </w:r>
    </w:p>
    <w:p w14:paraId="78847B0A" w14:textId="3F6F0852" w:rsidR="0069509D" w:rsidRDefault="0069509D" w:rsidP="0069509D">
      <w:pPr>
        <w:pStyle w:val="Prrafodelista"/>
        <w:numPr>
          <w:ilvl w:val="0"/>
          <w:numId w:val="35"/>
        </w:numPr>
        <w:ind w:right="47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Listados </w:t>
      </w:r>
    </w:p>
    <w:p w14:paraId="6B016E84" w14:textId="77777777" w:rsidR="0069509D" w:rsidRDefault="0069509D" w:rsidP="0069509D">
      <w:pPr>
        <w:pStyle w:val="Prrafodelista"/>
        <w:ind w:left="1353" w:right="473"/>
        <w:jc w:val="both"/>
        <w:rPr>
          <w:rFonts w:ascii="Arial" w:hAnsi="Arial" w:cs="Arial"/>
        </w:rPr>
      </w:pPr>
    </w:p>
    <w:p w14:paraId="13EAAE61" w14:textId="77777777" w:rsidR="00232273" w:rsidRDefault="00232273" w:rsidP="0069509D">
      <w:pPr>
        <w:pStyle w:val="Prrafodelista"/>
        <w:ind w:left="1353" w:right="473"/>
        <w:jc w:val="both"/>
        <w:rPr>
          <w:rFonts w:ascii="Arial" w:hAnsi="Arial" w:cs="Arial"/>
        </w:rPr>
      </w:pPr>
    </w:p>
    <w:p w14:paraId="71F21E9E" w14:textId="77777777" w:rsidR="00670524" w:rsidRPr="00BA2004" w:rsidRDefault="00670524" w:rsidP="00BA2004">
      <w:pPr>
        <w:spacing w:after="0" w:line="240" w:lineRule="auto"/>
        <w:ind w:left="567" w:right="473"/>
        <w:jc w:val="both"/>
        <w:rPr>
          <w:rFonts w:ascii="Arial" w:hAnsi="Arial" w:cs="Arial"/>
          <w:b/>
        </w:rPr>
      </w:pPr>
    </w:p>
    <w:p w14:paraId="413E6919" w14:textId="0F07462D" w:rsidR="00764E74" w:rsidRPr="00232273" w:rsidRDefault="00232273" w:rsidP="00232273">
      <w:pPr>
        <w:pStyle w:val="Prrafodelista"/>
        <w:ind w:left="1065" w:right="473"/>
        <w:jc w:val="both"/>
        <w:rPr>
          <w:rFonts w:ascii="Arial" w:hAnsi="Arial" w:cs="Arial"/>
          <w:b/>
          <w:lang w:eastAsia="es-MX"/>
        </w:rPr>
      </w:pPr>
      <w:r>
        <w:rPr>
          <w:rFonts w:ascii="Arial" w:hAnsi="Arial" w:cs="Arial"/>
          <w:b/>
          <w:lang w:eastAsia="es-MX"/>
        </w:rPr>
        <w:t xml:space="preserve">11. </w:t>
      </w:r>
      <w:r w:rsidR="00CB1D54" w:rsidRPr="00232273">
        <w:rPr>
          <w:rFonts w:ascii="Arial" w:hAnsi="Arial" w:cs="Arial"/>
          <w:b/>
          <w:lang w:eastAsia="es-MX"/>
        </w:rPr>
        <w:t>PROPUESTA FINANCIERA</w:t>
      </w:r>
    </w:p>
    <w:p w14:paraId="0ED47399" w14:textId="77777777" w:rsidR="00A37CAD" w:rsidRPr="00A70D63" w:rsidRDefault="00A37CAD" w:rsidP="00A37CAD">
      <w:pPr>
        <w:pStyle w:val="Prrafodelista"/>
        <w:ind w:left="1146" w:right="473"/>
        <w:jc w:val="both"/>
        <w:rPr>
          <w:rFonts w:ascii="Arial" w:hAnsi="Arial" w:cs="Arial"/>
          <w:b/>
          <w:lang w:eastAsia="es-MX"/>
        </w:rPr>
      </w:pPr>
    </w:p>
    <w:tbl>
      <w:tblPr>
        <w:tblpPr w:leftFromText="141" w:rightFromText="141" w:vertAnchor="text" w:horzAnchor="page" w:tblpX="2561" w:tblpY="5"/>
        <w:tblW w:w="63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1225"/>
        <w:gridCol w:w="1205"/>
        <w:gridCol w:w="1241"/>
        <w:gridCol w:w="1260"/>
      </w:tblGrid>
      <w:tr w:rsidR="00A37CAD" w:rsidRPr="00A37CAD" w14:paraId="4DB2D01E" w14:textId="77777777" w:rsidTr="00A37CAD">
        <w:trPr>
          <w:trHeight w:val="290"/>
        </w:trPr>
        <w:tc>
          <w:tcPr>
            <w:tcW w:w="50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FE311" w14:textId="77777777" w:rsidR="00A37CAD" w:rsidRPr="00A37CAD" w:rsidRDefault="00A37CAD" w:rsidP="00A37C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Periodo de ejecución del proyecto: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6DF57" w14:textId="77777777" w:rsidR="00A37CAD" w:rsidRPr="00A37CAD" w:rsidRDefault="00A37CAD" w:rsidP="00A37C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</w:p>
        </w:tc>
      </w:tr>
      <w:tr w:rsidR="00A37CAD" w:rsidRPr="00A37CAD" w14:paraId="0FD56F68" w14:textId="77777777" w:rsidTr="00A37CAD">
        <w:trPr>
          <w:trHeight w:val="290"/>
        </w:trPr>
        <w:tc>
          <w:tcPr>
            <w:tcW w:w="50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DBA0" w14:textId="77777777" w:rsidR="00A37CAD" w:rsidRPr="00A37CAD" w:rsidRDefault="00A37CAD" w:rsidP="00A37C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Lugar: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462F7" w14:textId="77777777" w:rsidR="00A37CAD" w:rsidRPr="00A37CAD" w:rsidRDefault="00A37CAD" w:rsidP="00A37C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</w:p>
        </w:tc>
      </w:tr>
      <w:tr w:rsidR="00A37CAD" w:rsidRPr="00A37CAD" w14:paraId="31F38CA8" w14:textId="77777777" w:rsidTr="00A37CAD">
        <w:trPr>
          <w:trHeight w:val="290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F8B9F8" w14:textId="77777777" w:rsidR="00A37CAD" w:rsidRPr="00A37CAD" w:rsidRDefault="00A37CAD" w:rsidP="00A37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CONCEPTO 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0326A6" w14:textId="77777777" w:rsidR="00A37CAD" w:rsidRPr="00A37CAD" w:rsidRDefault="00A37CAD" w:rsidP="00A37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Etapa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EE9A0C" w14:textId="77777777" w:rsidR="00A37CAD" w:rsidRPr="00A37CAD" w:rsidRDefault="00A37CAD" w:rsidP="00A37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98C635" w14:textId="77777777" w:rsidR="00A37CAD" w:rsidRPr="00A37CAD" w:rsidRDefault="00A37CAD" w:rsidP="00A37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 TOTALES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89EDE" w14:textId="77777777" w:rsidR="00A37CAD" w:rsidRPr="00A37CAD" w:rsidRDefault="00A37CAD" w:rsidP="00A37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</w:p>
        </w:tc>
      </w:tr>
      <w:tr w:rsidR="00A37CAD" w:rsidRPr="00A37CAD" w14:paraId="4107594A" w14:textId="77777777" w:rsidTr="00D776D0">
        <w:trPr>
          <w:trHeight w:val="870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7D2FC" w14:textId="4166A4D9" w:rsidR="00A37CAD" w:rsidRPr="00A37CAD" w:rsidRDefault="00C65E6B" w:rsidP="00C65E6B">
            <w:pPr>
              <w:spacing w:after="0" w:line="240" w:lineRule="auto"/>
              <w:rPr>
                <w:rFonts w:ascii="Calibri" w:eastAsia="Times New Roman" w:hAnsi="Calibri" w:cs="Calibri"/>
                <w:lang w:eastAsia="es-MX"/>
              </w:rPr>
            </w:pPr>
            <w:r>
              <w:rPr>
                <w:rFonts w:ascii="Calibri" w:eastAsia="Times New Roman" w:hAnsi="Calibri" w:cs="Calibri"/>
                <w:lang w:eastAsia="es-MX"/>
              </w:rPr>
              <w:t>HONORARIOS Y</w:t>
            </w:r>
            <w:r w:rsidR="00A37CAD" w:rsidRPr="00A37CAD">
              <w:rPr>
                <w:rFonts w:ascii="Calibri" w:eastAsia="Times New Roman" w:hAnsi="Calibri" w:cs="Calibri"/>
                <w:lang w:eastAsia="es-MX"/>
              </w:rPr>
              <w:t xml:space="preserve"> VI</w:t>
            </w:r>
            <w:r>
              <w:rPr>
                <w:rFonts w:ascii="Calibri" w:eastAsia="Times New Roman" w:hAnsi="Calibri" w:cs="Calibri"/>
                <w:lang w:eastAsia="es-MX"/>
              </w:rPr>
              <w:t>Á</w:t>
            </w:r>
            <w:r w:rsidR="00A37CAD" w:rsidRPr="00A37CAD">
              <w:rPr>
                <w:rFonts w:ascii="Calibri" w:eastAsia="Times New Roman" w:hAnsi="Calibri" w:cs="Calibri"/>
                <w:lang w:eastAsia="es-MX"/>
              </w:rPr>
              <w:t>TICOS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5F21B" w14:textId="77777777" w:rsidR="00A37CAD" w:rsidRPr="00A37CAD" w:rsidRDefault="00A37CAD" w:rsidP="00A37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lang w:eastAsia="es-MX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5A026" w14:textId="77777777" w:rsidR="00A37CAD" w:rsidRPr="00A37CAD" w:rsidRDefault="00A37CAD" w:rsidP="00A37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lang w:eastAsia="es-MX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D76F8" w14:textId="77777777" w:rsidR="00A37CAD" w:rsidRPr="00A37CAD" w:rsidRDefault="00A37CAD" w:rsidP="00A37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b/>
                <w:bCs/>
                <w:lang w:eastAsia="es-MX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99E588" w14:textId="4E8B3F1D" w:rsidR="00A37CAD" w:rsidRPr="00A37CAD" w:rsidRDefault="00A37CAD" w:rsidP="00A37C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A37CAD" w:rsidRPr="00A37CAD" w14:paraId="5AB8E352" w14:textId="77777777" w:rsidTr="00D776D0">
        <w:trPr>
          <w:trHeight w:val="870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93F47" w14:textId="77777777" w:rsidR="00A37CAD" w:rsidRPr="00A37CAD" w:rsidRDefault="00A37CAD" w:rsidP="00A37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lang w:eastAsia="es-MX"/>
              </w:rPr>
              <w:t>MATERIALES Y ACCIONES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D6700" w14:textId="77777777" w:rsidR="00A37CAD" w:rsidRPr="00A37CAD" w:rsidRDefault="00A37CAD" w:rsidP="00A37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lang w:eastAsia="es-MX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54D88" w14:textId="77777777" w:rsidR="00A37CAD" w:rsidRPr="00A37CAD" w:rsidRDefault="00A37CAD" w:rsidP="00A37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lang w:eastAsia="es-MX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C2EC7" w14:textId="77777777" w:rsidR="00A37CAD" w:rsidRPr="00A37CAD" w:rsidRDefault="00A37CAD" w:rsidP="00A37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b/>
                <w:bCs/>
                <w:lang w:eastAsia="es-MX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7B5001" w14:textId="4F0129E7" w:rsidR="00A37CAD" w:rsidRPr="00A37CAD" w:rsidRDefault="00A37CAD" w:rsidP="00A37C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A37CAD" w:rsidRPr="00A37CAD" w14:paraId="00F73D3E" w14:textId="77777777" w:rsidTr="00D776D0">
        <w:trPr>
          <w:trHeight w:val="290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59A08" w14:textId="77777777" w:rsidR="00A37CAD" w:rsidRPr="00A37CAD" w:rsidRDefault="00A37CAD" w:rsidP="00A37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lang w:eastAsia="es-MX"/>
              </w:rPr>
              <w:t>CURSOS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2E532" w14:textId="77777777" w:rsidR="00A37CAD" w:rsidRPr="00A37CAD" w:rsidRDefault="00A37CAD" w:rsidP="00A37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lang w:eastAsia="es-MX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F8329" w14:textId="77777777" w:rsidR="00A37CAD" w:rsidRPr="00A37CAD" w:rsidRDefault="00A37CAD" w:rsidP="00A37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lang w:eastAsia="es-MX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79E21" w14:textId="77777777" w:rsidR="00A37CAD" w:rsidRPr="00A37CAD" w:rsidRDefault="00A37CAD" w:rsidP="00A37C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b/>
                <w:bCs/>
                <w:lang w:eastAsia="es-MX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1A107D" w14:textId="7AB1721C" w:rsidR="00A37CAD" w:rsidRPr="00A37CAD" w:rsidRDefault="00A37CAD" w:rsidP="00A37C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A37CAD" w:rsidRPr="00A37CAD" w14:paraId="60EBA879" w14:textId="77777777" w:rsidTr="00D776D0">
        <w:trPr>
          <w:trHeight w:val="290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51EFC" w14:textId="77777777" w:rsidR="00A37CAD" w:rsidRPr="00A37CAD" w:rsidRDefault="00A37CAD" w:rsidP="00A37C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b/>
                <w:bCs/>
                <w:lang w:eastAsia="es-MX"/>
              </w:rPr>
              <w:t>TOTAL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B26A84" w14:textId="77777777" w:rsidR="00A37CAD" w:rsidRPr="00A37CAD" w:rsidRDefault="00A37CAD" w:rsidP="00A37C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b/>
                <w:bCs/>
                <w:lang w:eastAsia="es-MX"/>
              </w:rPr>
              <w:t xml:space="preserve"> $                -   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CF513" w14:textId="77777777" w:rsidR="00A37CAD" w:rsidRPr="00A37CAD" w:rsidRDefault="00A37CAD" w:rsidP="00A37C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b/>
                <w:bCs/>
                <w:lang w:eastAsia="es-MX"/>
              </w:rPr>
              <w:t xml:space="preserve"> $                -  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6933C"/>
            <w:vAlign w:val="bottom"/>
            <w:hideMark/>
          </w:tcPr>
          <w:p w14:paraId="6A42B50D" w14:textId="77777777" w:rsidR="00A37CAD" w:rsidRPr="00A37CAD" w:rsidRDefault="00A37CAD" w:rsidP="00A37C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b/>
                <w:bCs/>
                <w:lang w:eastAsia="es-MX"/>
              </w:rPr>
              <w:t xml:space="preserve"> $                -  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28B670" w14:textId="77777777" w:rsidR="00A37CAD" w:rsidRPr="00A37CAD" w:rsidRDefault="00A37CAD" w:rsidP="00A37C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s-MX"/>
              </w:rPr>
            </w:pPr>
          </w:p>
        </w:tc>
      </w:tr>
      <w:tr w:rsidR="00A37CAD" w:rsidRPr="00A37CAD" w14:paraId="62AAFDBD" w14:textId="77777777" w:rsidTr="00A37CAD">
        <w:trPr>
          <w:trHeight w:val="310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B163A" w14:textId="77777777" w:rsidR="00A37CAD" w:rsidRPr="00A37CAD" w:rsidRDefault="00A37CAD" w:rsidP="00A37C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09AF7" w14:textId="77777777" w:rsidR="00A37CAD" w:rsidRPr="00A37CAD" w:rsidRDefault="00A37CAD" w:rsidP="00A37C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5E526" w14:textId="77777777" w:rsidR="00A37CAD" w:rsidRPr="00A37CAD" w:rsidRDefault="00A37CAD" w:rsidP="00A37C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4C08A" w14:textId="77777777" w:rsidR="00A37CAD" w:rsidRPr="00A37CAD" w:rsidRDefault="00A37CAD" w:rsidP="00A37C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MX"/>
              </w:rPr>
            </w:pPr>
            <w:r w:rsidRPr="00A37C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B50E4" w14:textId="77777777" w:rsidR="00A37CAD" w:rsidRPr="00A37CAD" w:rsidRDefault="00A37CAD" w:rsidP="00A37C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MX"/>
              </w:rPr>
            </w:pPr>
          </w:p>
        </w:tc>
      </w:tr>
    </w:tbl>
    <w:p w14:paraId="57841E94" w14:textId="013FC0A6" w:rsidR="000C5A5B" w:rsidRPr="00C66649" w:rsidRDefault="000C5A5B" w:rsidP="003E1834">
      <w:pPr>
        <w:spacing w:after="0" w:line="240" w:lineRule="auto"/>
        <w:ind w:left="207" w:right="473"/>
        <w:jc w:val="both"/>
        <w:rPr>
          <w:rFonts w:ascii="Arial" w:hAnsi="Arial" w:cs="Arial"/>
          <w:b/>
          <w:sz w:val="24"/>
          <w:szCs w:val="24"/>
        </w:rPr>
      </w:pPr>
    </w:p>
    <w:p w14:paraId="44B3C2D0" w14:textId="12297A43" w:rsidR="002F37C3" w:rsidRPr="00C66649" w:rsidRDefault="002F37C3" w:rsidP="003E1834">
      <w:pPr>
        <w:spacing w:after="0" w:line="240" w:lineRule="auto"/>
        <w:ind w:right="473"/>
        <w:jc w:val="both"/>
        <w:rPr>
          <w:rFonts w:ascii="Arial" w:hAnsi="Arial" w:cs="Arial"/>
          <w:b/>
          <w:sz w:val="24"/>
          <w:szCs w:val="24"/>
        </w:rPr>
      </w:pPr>
    </w:p>
    <w:p w14:paraId="41CF7764" w14:textId="77777777" w:rsidR="00232273" w:rsidRDefault="00232273" w:rsidP="00CC0232">
      <w:pPr>
        <w:spacing w:after="0" w:line="240" w:lineRule="auto"/>
        <w:ind w:left="567" w:right="473"/>
        <w:jc w:val="both"/>
        <w:rPr>
          <w:rFonts w:ascii="Arial" w:hAnsi="Arial" w:cs="Arial"/>
          <w:bCs/>
          <w:sz w:val="24"/>
          <w:szCs w:val="24"/>
        </w:rPr>
      </w:pPr>
    </w:p>
    <w:p w14:paraId="34D61A41" w14:textId="77777777" w:rsidR="00232273" w:rsidRDefault="00232273" w:rsidP="00CC0232">
      <w:pPr>
        <w:spacing w:after="0" w:line="240" w:lineRule="auto"/>
        <w:ind w:left="567" w:right="473"/>
        <w:jc w:val="both"/>
        <w:rPr>
          <w:rFonts w:ascii="Arial" w:hAnsi="Arial" w:cs="Arial"/>
          <w:bCs/>
          <w:sz w:val="24"/>
          <w:szCs w:val="24"/>
        </w:rPr>
      </w:pPr>
    </w:p>
    <w:p w14:paraId="3BC809D4" w14:textId="77777777" w:rsidR="00232273" w:rsidRDefault="00232273" w:rsidP="00CC0232">
      <w:pPr>
        <w:spacing w:after="0" w:line="240" w:lineRule="auto"/>
        <w:ind w:left="567" w:right="473"/>
        <w:jc w:val="both"/>
        <w:rPr>
          <w:rFonts w:ascii="Arial" w:hAnsi="Arial" w:cs="Arial"/>
          <w:bCs/>
          <w:sz w:val="24"/>
          <w:szCs w:val="24"/>
        </w:rPr>
      </w:pPr>
    </w:p>
    <w:p w14:paraId="6DD34E04" w14:textId="77777777" w:rsidR="00232273" w:rsidRDefault="00232273" w:rsidP="00CC0232">
      <w:pPr>
        <w:spacing w:after="0" w:line="240" w:lineRule="auto"/>
        <w:ind w:left="567" w:right="473"/>
        <w:jc w:val="both"/>
        <w:rPr>
          <w:rFonts w:ascii="Arial" w:hAnsi="Arial" w:cs="Arial"/>
          <w:bCs/>
          <w:sz w:val="24"/>
          <w:szCs w:val="24"/>
        </w:rPr>
      </w:pPr>
    </w:p>
    <w:p w14:paraId="5DFAD7DA" w14:textId="77777777" w:rsidR="00232273" w:rsidRDefault="00232273" w:rsidP="00CC0232">
      <w:pPr>
        <w:spacing w:after="0" w:line="240" w:lineRule="auto"/>
        <w:ind w:left="567" w:right="473"/>
        <w:jc w:val="both"/>
        <w:rPr>
          <w:rFonts w:ascii="Arial" w:hAnsi="Arial" w:cs="Arial"/>
          <w:bCs/>
          <w:sz w:val="24"/>
          <w:szCs w:val="24"/>
        </w:rPr>
      </w:pPr>
    </w:p>
    <w:p w14:paraId="23E8BE11" w14:textId="77777777" w:rsidR="00232273" w:rsidRDefault="00232273" w:rsidP="00CC0232">
      <w:pPr>
        <w:spacing w:after="0" w:line="240" w:lineRule="auto"/>
        <w:ind w:left="567" w:right="473"/>
        <w:jc w:val="both"/>
        <w:rPr>
          <w:rFonts w:ascii="Arial" w:hAnsi="Arial" w:cs="Arial"/>
          <w:bCs/>
          <w:sz w:val="24"/>
          <w:szCs w:val="24"/>
        </w:rPr>
      </w:pPr>
    </w:p>
    <w:p w14:paraId="7F28FA01" w14:textId="77777777" w:rsidR="00232273" w:rsidRDefault="00232273" w:rsidP="00CC0232">
      <w:pPr>
        <w:spacing w:after="0" w:line="240" w:lineRule="auto"/>
        <w:ind w:left="567" w:right="473"/>
        <w:jc w:val="both"/>
        <w:rPr>
          <w:rFonts w:ascii="Arial" w:hAnsi="Arial" w:cs="Arial"/>
          <w:bCs/>
          <w:sz w:val="24"/>
          <w:szCs w:val="24"/>
        </w:rPr>
      </w:pPr>
    </w:p>
    <w:p w14:paraId="7E68BA25" w14:textId="77777777" w:rsidR="00232273" w:rsidRDefault="00232273" w:rsidP="00CC0232">
      <w:pPr>
        <w:spacing w:after="0" w:line="240" w:lineRule="auto"/>
        <w:ind w:left="567" w:right="473"/>
        <w:jc w:val="both"/>
        <w:rPr>
          <w:rFonts w:ascii="Arial" w:hAnsi="Arial" w:cs="Arial"/>
          <w:bCs/>
          <w:sz w:val="24"/>
          <w:szCs w:val="24"/>
        </w:rPr>
      </w:pPr>
    </w:p>
    <w:p w14:paraId="0A4F2669" w14:textId="77777777" w:rsidR="00232273" w:rsidRDefault="00232273" w:rsidP="00CC0232">
      <w:pPr>
        <w:spacing w:after="0" w:line="240" w:lineRule="auto"/>
        <w:ind w:left="567" w:right="473"/>
        <w:jc w:val="both"/>
        <w:rPr>
          <w:rFonts w:ascii="Arial" w:hAnsi="Arial" w:cs="Arial"/>
          <w:bCs/>
          <w:sz w:val="24"/>
          <w:szCs w:val="24"/>
        </w:rPr>
      </w:pPr>
    </w:p>
    <w:p w14:paraId="109B521D" w14:textId="77777777" w:rsidR="00232273" w:rsidRDefault="00232273" w:rsidP="00CC0232">
      <w:pPr>
        <w:spacing w:after="0" w:line="240" w:lineRule="auto"/>
        <w:ind w:left="567" w:right="473"/>
        <w:jc w:val="both"/>
        <w:rPr>
          <w:rFonts w:ascii="Arial" w:hAnsi="Arial" w:cs="Arial"/>
          <w:bCs/>
          <w:sz w:val="24"/>
          <w:szCs w:val="24"/>
        </w:rPr>
      </w:pPr>
    </w:p>
    <w:p w14:paraId="5E2D441C" w14:textId="77777777" w:rsidR="00232273" w:rsidRDefault="00232273" w:rsidP="00CC0232">
      <w:pPr>
        <w:spacing w:after="0" w:line="240" w:lineRule="auto"/>
        <w:ind w:left="567" w:right="473"/>
        <w:jc w:val="both"/>
        <w:rPr>
          <w:rFonts w:ascii="Arial" w:hAnsi="Arial" w:cs="Arial"/>
          <w:bCs/>
          <w:sz w:val="24"/>
          <w:szCs w:val="24"/>
        </w:rPr>
      </w:pPr>
    </w:p>
    <w:p w14:paraId="13D001B8" w14:textId="77777777" w:rsidR="00232273" w:rsidRDefault="00232273" w:rsidP="00CC0232">
      <w:pPr>
        <w:spacing w:after="0" w:line="240" w:lineRule="auto"/>
        <w:ind w:left="567" w:right="473"/>
        <w:jc w:val="both"/>
        <w:rPr>
          <w:rFonts w:ascii="Arial" w:hAnsi="Arial" w:cs="Arial"/>
          <w:bCs/>
          <w:sz w:val="24"/>
          <w:szCs w:val="24"/>
        </w:rPr>
      </w:pPr>
    </w:p>
    <w:p w14:paraId="50773A9C" w14:textId="77777777" w:rsidR="00232273" w:rsidRDefault="00232273" w:rsidP="00CC0232">
      <w:pPr>
        <w:spacing w:after="0" w:line="240" w:lineRule="auto"/>
        <w:ind w:left="567" w:right="473"/>
        <w:jc w:val="both"/>
        <w:rPr>
          <w:rFonts w:ascii="Arial" w:hAnsi="Arial" w:cs="Arial"/>
          <w:bCs/>
          <w:sz w:val="24"/>
          <w:szCs w:val="24"/>
        </w:rPr>
      </w:pPr>
    </w:p>
    <w:p w14:paraId="1EB3DC55" w14:textId="2DDE9E9A" w:rsidR="000D5811" w:rsidRPr="00CC0232" w:rsidRDefault="00E534F6" w:rsidP="00CC0232">
      <w:pPr>
        <w:spacing w:after="0" w:line="240" w:lineRule="auto"/>
        <w:ind w:left="567" w:right="473"/>
        <w:jc w:val="both"/>
        <w:rPr>
          <w:rFonts w:eastAsia="Times New Roman"/>
        </w:rPr>
      </w:pPr>
      <w:r>
        <w:rPr>
          <w:rFonts w:ascii="Arial" w:hAnsi="Arial" w:cs="Arial"/>
          <w:bCs/>
          <w:sz w:val="24"/>
          <w:szCs w:val="24"/>
        </w:rPr>
        <w:t>T</w:t>
      </w:r>
      <w:r w:rsidR="009C617B" w:rsidRPr="00BB7E96">
        <w:rPr>
          <w:rFonts w:ascii="Arial" w:hAnsi="Arial" w:cs="Arial"/>
          <w:bCs/>
          <w:sz w:val="24"/>
          <w:szCs w:val="24"/>
        </w:rPr>
        <w:t>abla</w:t>
      </w:r>
      <w:r w:rsidR="002F37C3" w:rsidRPr="00BB7E96">
        <w:rPr>
          <w:rFonts w:ascii="Arial" w:hAnsi="Arial" w:cs="Arial"/>
          <w:bCs/>
          <w:sz w:val="24"/>
          <w:szCs w:val="24"/>
        </w:rPr>
        <w:t xml:space="preserve"> desglose</w:t>
      </w:r>
      <w:r w:rsidR="009C617B" w:rsidRPr="00BB7E96">
        <w:rPr>
          <w:rFonts w:ascii="Arial" w:hAnsi="Arial" w:cs="Arial"/>
          <w:bCs/>
          <w:sz w:val="24"/>
          <w:szCs w:val="24"/>
        </w:rPr>
        <w:t xml:space="preserve"> en </w:t>
      </w:r>
      <w:r w:rsidR="00BB7E96" w:rsidRPr="00BB7E96">
        <w:rPr>
          <w:rFonts w:ascii="Arial" w:hAnsi="Arial" w:cs="Arial"/>
          <w:bCs/>
          <w:sz w:val="24"/>
          <w:szCs w:val="24"/>
        </w:rPr>
        <w:t>Excel</w:t>
      </w:r>
      <w:r w:rsidR="000C3CB8" w:rsidRPr="00BB7E96">
        <w:rPr>
          <w:rFonts w:ascii="Arial" w:hAnsi="Arial" w:cs="Arial"/>
          <w:bCs/>
          <w:sz w:val="24"/>
          <w:szCs w:val="24"/>
        </w:rPr>
        <w:t xml:space="preserve"> “</w:t>
      </w:r>
      <w:hyperlink r:id="rId12" w:history="1">
        <w:r w:rsidR="00CC0232" w:rsidRPr="00CC0232">
          <w:rPr>
            <w:rStyle w:val="Hipervnculo"/>
            <w:rFonts w:ascii="Arial" w:eastAsia="Times New Roman" w:hAnsi="Arial" w:cs="Arial"/>
          </w:rPr>
          <w:t>Propuesta financiera</w:t>
        </w:r>
      </w:hyperlink>
      <w:r w:rsidR="000C3CB8" w:rsidRPr="00BB7E96">
        <w:rPr>
          <w:rFonts w:ascii="Arial" w:hAnsi="Arial" w:cs="Arial"/>
          <w:bCs/>
          <w:sz w:val="24"/>
          <w:szCs w:val="24"/>
        </w:rPr>
        <w:t>”</w:t>
      </w:r>
      <w:r w:rsidR="000939DF">
        <w:rPr>
          <w:rFonts w:ascii="Arial" w:hAnsi="Arial" w:cs="Arial"/>
          <w:bCs/>
          <w:sz w:val="24"/>
          <w:szCs w:val="24"/>
        </w:rPr>
        <w:t xml:space="preserve"> est</w:t>
      </w:r>
      <w:r w:rsidR="00C401EE">
        <w:rPr>
          <w:rFonts w:ascii="Arial" w:hAnsi="Arial" w:cs="Arial"/>
          <w:bCs/>
          <w:sz w:val="24"/>
          <w:szCs w:val="24"/>
        </w:rPr>
        <w:t>e</w:t>
      </w:r>
      <w:r w:rsidR="000939DF">
        <w:rPr>
          <w:rFonts w:ascii="Arial" w:hAnsi="Arial" w:cs="Arial"/>
          <w:bCs/>
          <w:sz w:val="24"/>
          <w:szCs w:val="24"/>
        </w:rPr>
        <w:t xml:space="preserve"> deberá estar definida por</w:t>
      </w:r>
      <w:r w:rsidR="00C401EE">
        <w:rPr>
          <w:rFonts w:ascii="Arial" w:hAnsi="Arial" w:cs="Arial"/>
          <w:bCs/>
          <w:sz w:val="24"/>
          <w:szCs w:val="24"/>
        </w:rPr>
        <w:t xml:space="preserve"> etapa y rubro. </w:t>
      </w:r>
    </w:p>
    <w:p w14:paraId="1574ED17" w14:textId="39D89F9F" w:rsidR="000D5811" w:rsidRDefault="000D5811" w:rsidP="008B1612">
      <w:pPr>
        <w:spacing w:after="0" w:line="240" w:lineRule="auto"/>
        <w:ind w:left="567" w:right="473"/>
        <w:jc w:val="both"/>
        <w:rPr>
          <w:rFonts w:ascii="Arial" w:hAnsi="Arial" w:cs="Arial"/>
          <w:b/>
          <w:sz w:val="24"/>
          <w:szCs w:val="24"/>
        </w:rPr>
      </w:pPr>
    </w:p>
    <w:p w14:paraId="46706284" w14:textId="49684BD7" w:rsidR="00BA2004" w:rsidRPr="00DB5B3F" w:rsidRDefault="00BA2004" w:rsidP="008B1612">
      <w:pPr>
        <w:spacing w:after="0" w:line="240" w:lineRule="auto"/>
        <w:ind w:left="567" w:right="473"/>
        <w:jc w:val="both"/>
        <w:rPr>
          <w:rFonts w:ascii="Arial" w:hAnsi="Arial" w:cs="Arial"/>
          <w:b/>
          <w:sz w:val="24"/>
          <w:szCs w:val="24"/>
          <w:lang w:val="es-ES"/>
        </w:rPr>
      </w:pPr>
    </w:p>
    <w:sectPr w:rsidR="00BA2004" w:rsidRPr="00DB5B3F" w:rsidSect="00764E7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1701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0183F" w14:textId="77777777" w:rsidR="005F4EC2" w:rsidRDefault="005F4EC2">
      <w:r>
        <w:separator/>
      </w:r>
    </w:p>
  </w:endnote>
  <w:endnote w:type="continuationSeparator" w:id="0">
    <w:p w14:paraId="0BA6F1DC" w14:textId="77777777" w:rsidR="005F4EC2" w:rsidRDefault="005F4EC2">
      <w:r>
        <w:continuationSeparator/>
      </w:r>
    </w:p>
  </w:endnote>
  <w:endnote w:type="continuationNotice" w:id="1">
    <w:p w14:paraId="76BC56BC" w14:textId="77777777" w:rsidR="005F4EC2" w:rsidRDefault="005F4E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E4355" w14:textId="77777777" w:rsidR="00FA3CB5" w:rsidRDefault="00FA3CB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CB495" w14:textId="7131245F" w:rsidR="00670524" w:rsidRDefault="00670524" w:rsidP="000F476B">
    <w:pPr>
      <w:pStyle w:val="Piedepgina"/>
      <w:rPr>
        <w:color w:val="17365D" w:themeColor="text2" w:themeShade="BF"/>
      </w:rPr>
    </w:pPr>
  </w:p>
  <w:p w14:paraId="2EB72D5E" w14:textId="42062073" w:rsidR="00670524" w:rsidRDefault="00670524" w:rsidP="000F476B">
    <w:pPr>
      <w:pStyle w:val="Piedepgina"/>
      <w:rPr>
        <w:color w:val="17365D" w:themeColor="text2" w:themeShade="BF"/>
      </w:rPr>
    </w:pPr>
    <w:r>
      <w:rPr>
        <w:noProof/>
        <w:color w:val="1F497D" w:themeColor="text2"/>
        <w:lang w:val="es-ES_tradnl" w:eastAsia="es-ES_tradn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017C6A1" wp14:editId="3C8D6C73">
              <wp:simplePos x="0" y="0"/>
              <wp:positionH relativeFrom="column">
                <wp:posOffset>688340</wp:posOffset>
              </wp:positionH>
              <wp:positionV relativeFrom="paragraph">
                <wp:posOffset>212090</wp:posOffset>
              </wp:positionV>
              <wp:extent cx="5781675" cy="0"/>
              <wp:effectExtent l="19050" t="19050" r="9525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5781675" cy="0"/>
                      </a:xfrm>
                      <a:prstGeom prst="line">
                        <a:avLst/>
                      </a:prstGeom>
                      <a:ln w="34925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25FBBFBF" id="Conector recto 8" o:spid="_x0000_s1026" style="position:absolute;flip:x 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4.2pt,16.7pt" to="509.4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" strokecolor="yellow" strokeweight="2.75pt"/>
          </w:pict>
        </mc:Fallback>
      </mc:AlternateContent>
    </w:r>
  </w:p>
  <w:p w14:paraId="41535ADC" w14:textId="47E24FB0" w:rsidR="00670524" w:rsidRPr="000F476B" w:rsidRDefault="00670524" w:rsidP="000F476B">
    <w:pPr>
      <w:pStyle w:val="Piedepgina"/>
      <w:jc w:val="right"/>
      <w:rPr>
        <w:color w:val="17365D" w:themeColor="text2" w:themeShade="BF"/>
      </w:rPr>
    </w:pPr>
    <w:r w:rsidRPr="000F476B">
      <w:rPr>
        <w:color w:val="17365D" w:themeColor="text2" w:themeShade="BF"/>
      </w:rPr>
      <w:t>#</w:t>
    </w:r>
    <w:r w:rsidRPr="000F476B">
      <w:rPr>
        <w:b/>
        <w:bCs/>
        <w:color w:val="17365D" w:themeColor="text2" w:themeShade="BF"/>
      </w:rPr>
      <w:t>Cuidemos</w:t>
    </w:r>
    <w:r w:rsidRPr="000F476B">
      <w:rPr>
        <w:color w:val="17365D" w:themeColor="text2" w:themeShade="BF"/>
      </w:rPr>
      <w:t>JuntosElPlanet</w:t>
    </w:r>
    <w:r>
      <w:rPr>
        <w:color w:val="17365D" w:themeColor="text2" w:themeShade="BF"/>
      </w:rPr>
      <w:t>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1A844" w14:textId="77777777" w:rsidR="00FA3CB5" w:rsidRDefault="00FA3CB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815B2" w14:textId="77777777" w:rsidR="005F4EC2" w:rsidRDefault="005F4EC2">
      <w:r>
        <w:separator/>
      </w:r>
    </w:p>
  </w:footnote>
  <w:footnote w:type="continuationSeparator" w:id="0">
    <w:p w14:paraId="0A538765" w14:textId="77777777" w:rsidR="005F4EC2" w:rsidRDefault="005F4EC2">
      <w:r>
        <w:continuationSeparator/>
      </w:r>
    </w:p>
  </w:footnote>
  <w:footnote w:type="continuationNotice" w:id="1">
    <w:p w14:paraId="1605D6DB" w14:textId="77777777" w:rsidR="005F4EC2" w:rsidRDefault="005F4EC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08B63" w14:textId="77777777" w:rsidR="00FA3CB5" w:rsidRDefault="00FA3CB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2CCBE" w14:textId="77D4AC4D" w:rsidR="00670524" w:rsidRDefault="00D21EE7">
    <w:pPr>
      <w:pStyle w:val="Encabezado"/>
    </w:pPr>
    <w:r>
      <w:rPr>
        <w:noProof/>
      </w:rPr>
      <w:drawing>
        <wp:anchor distT="0" distB="0" distL="114300" distR="114300" simplePos="0" relativeHeight="251663362" behindDoc="0" locked="0" layoutInCell="1" allowOverlap="1" wp14:anchorId="34E2FB17" wp14:editId="235FFE2F">
          <wp:simplePos x="0" y="0"/>
          <wp:positionH relativeFrom="column">
            <wp:posOffset>1872615</wp:posOffset>
          </wp:positionH>
          <wp:positionV relativeFrom="paragraph">
            <wp:posOffset>-361315</wp:posOffset>
          </wp:positionV>
          <wp:extent cx="2420498" cy="1045101"/>
          <wp:effectExtent l="0" t="0" r="0" b="3175"/>
          <wp:wrapNone/>
          <wp:docPr id="159738566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385664" name="Imagen 1597385664"/>
                  <pic:cNvPicPr/>
                </pic:nvPicPr>
                <pic:blipFill rotWithShape="1">
                  <a:blip r:embed="rId1"/>
                  <a:srcRect t="29607" b="27216"/>
                  <a:stretch>
                    <a:fillRect/>
                  </a:stretch>
                </pic:blipFill>
                <pic:spPr bwMode="auto">
                  <a:xfrm>
                    <a:off x="0" y="0"/>
                    <a:ext cx="2420498" cy="104510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BCBCC7" w14:textId="76428B83" w:rsidR="00670524" w:rsidRDefault="0067052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E4CC7" w14:textId="77777777" w:rsidR="00FA3CB5" w:rsidRDefault="00FA3CB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418C6"/>
    <w:multiLevelType w:val="multilevel"/>
    <w:tmpl w:val="714004E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sz w:val="24"/>
      </w:rPr>
    </w:lvl>
  </w:abstractNum>
  <w:abstractNum w:abstractNumId="1" w15:restartNumberingAfterBreak="0">
    <w:nsid w:val="08E84D10"/>
    <w:multiLevelType w:val="multilevel"/>
    <w:tmpl w:val="4EFC8B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DA189B"/>
    <w:multiLevelType w:val="hybridMultilevel"/>
    <w:tmpl w:val="0680964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57911"/>
    <w:multiLevelType w:val="hybridMultilevel"/>
    <w:tmpl w:val="A5566B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BE2756"/>
    <w:multiLevelType w:val="multilevel"/>
    <w:tmpl w:val="7EB212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E8D7221"/>
    <w:multiLevelType w:val="hybridMultilevel"/>
    <w:tmpl w:val="C0C4C018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19F27F2"/>
    <w:multiLevelType w:val="hybridMultilevel"/>
    <w:tmpl w:val="1AF8F124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A0F19"/>
    <w:multiLevelType w:val="hybridMultilevel"/>
    <w:tmpl w:val="C0F402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B51A8"/>
    <w:multiLevelType w:val="hybridMultilevel"/>
    <w:tmpl w:val="BDE690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C0702"/>
    <w:multiLevelType w:val="hybridMultilevel"/>
    <w:tmpl w:val="F462FC36"/>
    <w:lvl w:ilvl="0" w:tplc="36C23B7C">
      <w:start w:val="1"/>
      <w:numFmt w:val="decimal"/>
      <w:lvlText w:val="%1."/>
      <w:lvlJc w:val="left"/>
      <w:pPr>
        <w:ind w:left="720" w:hanging="360"/>
      </w:pPr>
      <w:rPr>
        <w:rFonts w:hint="default"/>
        <w:color w:val="40416F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0A75B6"/>
    <w:multiLevelType w:val="hybridMultilevel"/>
    <w:tmpl w:val="6CFEB106"/>
    <w:lvl w:ilvl="0" w:tplc="D004C95C"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106497"/>
    <w:multiLevelType w:val="hybridMultilevel"/>
    <w:tmpl w:val="16CE2A0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1A77D5"/>
    <w:multiLevelType w:val="hybridMultilevel"/>
    <w:tmpl w:val="3B5491C8"/>
    <w:lvl w:ilvl="0" w:tplc="08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FC49E4"/>
    <w:multiLevelType w:val="multilevel"/>
    <w:tmpl w:val="D408B61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01C1435"/>
    <w:multiLevelType w:val="hybridMultilevel"/>
    <w:tmpl w:val="B9B4BC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280738"/>
    <w:multiLevelType w:val="hybridMultilevel"/>
    <w:tmpl w:val="1AF8F124"/>
    <w:lvl w:ilvl="0" w:tplc="0C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9D6750"/>
    <w:multiLevelType w:val="hybridMultilevel"/>
    <w:tmpl w:val="2C1EF6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A765F7"/>
    <w:multiLevelType w:val="hybridMultilevel"/>
    <w:tmpl w:val="20EA3A8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FEC36EC"/>
    <w:multiLevelType w:val="multilevel"/>
    <w:tmpl w:val="7994B7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1147C73"/>
    <w:multiLevelType w:val="hybridMultilevel"/>
    <w:tmpl w:val="251045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BC00AB"/>
    <w:multiLevelType w:val="hybridMultilevel"/>
    <w:tmpl w:val="81786EB0"/>
    <w:lvl w:ilvl="0" w:tplc="080A000F">
      <w:start w:val="1"/>
      <w:numFmt w:val="decimal"/>
      <w:lvlText w:val="%1."/>
      <w:lvlJc w:val="left"/>
      <w:pPr>
        <w:ind w:left="1004" w:hanging="360"/>
      </w:pPr>
    </w:lvl>
    <w:lvl w:ilvl="1" w:tplc="080A0019" w:tentative="1">
      <w:start w:val="1"/>
      <w:numFmt w:val="lowerLetter"/>
      <w:lvlText w:val="%2."/>
      <w:lvlJc w:val="left"/>
      <w:pPr>
        <w:ind w:left="1724" w:hanging="360"/>
      </w:pPr>
    </w:lvl>
    <w:lvl w:ilvl="2" w:tplc="080A001B" w:tentative="1">
      <w:start w:val="1"/>
      <w:numFmt w:val="lowerRoman"/>
      <w:lvlText w:val="%3."/>
      <w:lvlJc w:val="right"/>
      <w:pPr>
        <w:ind w:left="2444" w:hanging="180"/>
      </w:pPr>
    </w:lvl>
    <w:lvl w:ilvl="3" w:tplc="080A000F" w:tentative="1">
      <w:start w:val="1"/>
      <w:numFmt w:val="decimal"/>
      <w:lvlText w:val="%4."/>
      <w:lvlJc w:val="left"/>
      <w:pPr>
        <w:ind w:left="3164" w:hanging="360"/>
      </w:pPr>
    </w:lvl>
    <w:lvl w:ilvl="4" w:tplc="080A0019" w:tentative="1">
      <w:start w:val="1"/>
      <w:numFmt w:val="lowerLetter"/>
      <w:lvlText w:val="%5."/>
      <w:lvlJc w:val="left"/>
      <w:pPr>
        <w:ind w:left="3884" w:hanging="360"/>
      </w:pPr>
    </w:lvl>
    <w:lvl w:ilvl="5" w:tplc="080A001B" w:tentative="1">
      <w:start w:val="1"/>
      <w:numFmt w:val="lowerRoman"/>
      <w:lvlText w:val="%6."/>
      <w:lvlJc w:val="right"/>
      <w:pPr>
        <w:ind w:left="4604" w:hanging="180"/>
      </w:pPr>
    </w:lvl>
    <w:lvl w:ilvl="6" w:tplc="080A000F" w:tentative="1">
      <w:start w:val="1"/>
      <w:numFmt w:val="decimal"/>
      <w:lvlText w:val="%7."/>
      <w:lvlJc w:val="left"/>
      <w:pPr>
        <w:ind w:left="5324" w:hanging="360"/>
      </w:pPr>
    </w:lvl>
    <w:lvl w:ilvl="7" w:tplc="080A0019" w:tentative="1">
      <w:start w:val="1"/>
      <w:numFmt w:val="lowerLetter"/>
      <w:lvlText w:val="%8."/>
      <w:lvlJc w:val="left"/>
      <w:pPr>
        <w:ind w:left="6044" w:hanging="360"/>
      </w:pPr>
    </w:lvl>
    <w:lvl w:ilvl="8" w:tplc="0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37AD2156"/>
    <w:multiLevelType w:val="hybridMultilevel"/>
    <w:tmpl w:val="4C943E7A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44598F"/>
    <w:multiLevelType w:val="hybridMultilevel"/>
    <w:tmpl w:val="FE34B1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820F3D"/>
    <w:multiLevelType w:val="hybridMultilevel"/>
    <w:tmpl w:val="D604F6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DC34AE"/>
    <w:multiLevelType w:val="hybridMultilevel"/>
    <w:tmpl w:val="895CF3B6"/>
    <w:lvl w:ilvl="0" w:tplc="D88CEE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F62BE2"/>
    <w:multiLevelType w:val="hybridMultilevel"/>
    <w:tmpl w:val="CF9AF428"/>
    <w:lvl w:ilvl="0" w:tplc="13969D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6CA8EC7C">
      <w:start w:val="1"/>
      <w:numFmt w:val="lowerLetter"/>
      <w:lvlText w:val="%2."/>
      <w:lvlJc w:val="left"/>
      <w:pPr>
        <w:ind w:left="1647" w:hanging="360"/>
      </w:pPr>
      <w:rPr>
        <w:rFonts w:ascii="Arial" w:eastAsiaTheme="minorHAnsi" w:hAnsi="Arial" w:cs="Arial"/>
      </w:r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88A1899"/>
    <w:multiLevelType w:val="hybridMultilevel"/>
    <w:tmpl w:val="4C943E7A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1A4FA4"/>
    <w:multiLevelType w:val="hybridMultilevel"/>
    <w:tmpl w:val="596E49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7A00E3"/>
    <w:multiLevelType w:val="hybridMultilevel"/>
    <w:tmpl w:val="22A20A64"/>
    <w:lvl w:ilvl="0" w:tplc="19FE709A">
      <w:start w:val="8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66" w:hanging="360"/>
      </w:pPr>
    </w:lvl>
    <w:lvl w:ilvl="2" w:tplc="080A001B" w:tentative="1">
      <w:start w:val="1"/>
      <w:numFmt w:val="lowerRoman"/>
      <w:lvlText w:val="%3."/>
      <w:lvlJc w:val="right"/>
      <w:pPr>
        <w:ind w:left="2586" w:hanging="180"/>
      </w:pPr>
    </w:lvl>
    <w:lvl w:ilvl="3" w:tplc="080A000F" w:tentative="1">
      <w:start w:val="1"/>
      <w:numFmt w:val="decimal"/>
      <w:lvlText w:val="%4."/>
      <w:lvlJc w:val="left"/>
      <w:pPr>
        <w:ind w:left="3306" w:hanging="360"/>
      </w:pPr>
    </w:lvl>
    <w:lvl w:ilvl="4" w:tplc="080A0019" w:tentative="1">
      <w:start w:val="1"/>
      <w:numFmt w:val="lowerLetter"/>
      <w:lvlText w:val="%5."/>
      <w:lvlJc w:val="left"/>
      <w:pPr>
        <w:ind w:left="4026" w:hanging="360"/>
      </w:pPr>
    </w:lvl>
    <w:lvl w:ilvl="5" w:tplc="080A001B" w:tentative="1">
      <w:start w:val="1"/>
      <w:numFmt w:val="lowerRoman"/>
      <w:lvlText w:val="%6."/>
      <w:lvlJc w:val="right"/>
      <w:pPr>
        <w:ind w:left="4746" w:hanging="180"/>
      </w:pPr>
    </w:lvl>
    <w:lvl w:ilvl="6" w:tplc="080A000F" w:tentative="1">
      <w:start w:val="1"/>
      <w:numFmt w:val="decimal"/>
      <w:lvlText w:val="%7."/>
      <w:lvlJc w:val="left"/>
      <w:pPr>
        <w:ind w:left="5466" w:hanging="360"/>
      </w:pPr>
    </w:lvl>
    <w:lvl w:ilvl="7" w:tplc="080A0019" w:tentative="1">
      <w:start w:val="1"/>
      <w:numFmt w:val="lowerLetter"/>
      <w:lvlText w:val="%8."/>
      <w:lvlJc w:val="left"/>
      <w:pPr>
        <w:ind w:left="6186" w:hanging="360"/>
      </w:pPr>
    </w:lvl>
    <w:lvl w:ilvl="8" w:tplc="0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9C34DC0"/>
    <w:multiLevelType w:val="hybridMultilevel"/>
    <w:tmpl w:val="F462FC36"/>
    <w:lvl w:ilvl="0" w:tplc="36C23B7C">
      <w:start w:val="1"/>
      <w:numFmt w:val="decimal"/>
      <w:lvlText w:val="%1."/>
      <w:lvlJc w:val="left"/>
      <w:pPr>
        <w:ind w:left="720" w:hanging="360"/>
      </w:pPr>
      <w:rPr>
        <w:rFonts w:hint="default"/>
        <w:color w:val="40416F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B6059C"/>
    <w:multiLevelType w:val="hybridMultilevel"/>
    <w:tmpl w:val="C9123DD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7C7703"/>
    <w:multiLevelType w:val="hybridMultilevel"/>
    <w:tmpl w:val="4704BEFE"/>
    <w:lvl w:ilvl="0" w:tplc="FE2A2D8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15451"/>
    <w:multiLevelType w:val="hybridMultilevel"/>
    <w:tmpl w:val="D77C281C"/>
    <w:lvl w:ilvl="0" w:tplc="080A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467CC9"/>
    <w:multiLevelType w:val="hybridMultilevel"/>
    <w:tmpl w:val="2E6AFF38"/>
    <w:lvl w:ilvl="0" w:tplc="AE3E246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073" w:hanging="360"/>
      </w:pPr>
    </w:lvl>
    <w:lvl w:ilvl="2" w:tplc="080A001B" w:tentative="1">
      <w:start w:val="1"/>
      <w:numFmt w:val="lowerRoman"/>
      <w:lvlText w:val="%3."/>
      <w:lvlJc w:val="right"/>
      <w:pPr>
        <w:ind w:left="2793" w:hanging="180"/>
      </w:pPr>
    </w:lvl>
    <w:lvl w:ilvl="3" w:tplc="080A000F" w:tentative="1">
      <w:start w:val="1"/>
      <w:numFmt w:val="decimal"/>
      <w:lvlText w:val="%4."/>
      <w:lvlJc w:val="left"/>
      <w:pPr>
        <w:ind w:left="3513" w:hanging="360"/>
      </w:pPr>
    </w:lvl>
    <w:lvl w:ilvl="4" w:tplc="080A0019" w:tentative="1">
      <w:start w:val="1"/>
      <w:numFmt w:val="lowerLetter"/>
      <w:lvlText w:val="%5."/>
      <w:lvlJc w:val="left"/>
      <w:pPr>
        <w:ind w:left="4233" w:hanging="360"/>
      </w:pPr>
    </w:lvl>
    <w:lvl w:ilvl="5" w:tplc="080A001B" w:tentative="1">
      <w:start w:val="1"/>
      <w:numFmt w:val="lowerRoman"/>
      <w:lvlText w:val="%6."/>
      <w:lvlJc w:val="right"/>
      <w:pPr>
        <w:ind w:left="4953" w:hanging="180"/>
      </w:pPr>
    </w:lvl>
    <w:lvl w:ilvl="6" w:tplc="080A000F" w:tentative="1">
      <w:start w:val="1"/>
      <w:numFmt w:val="decimal"/>
      <w:lvlText w:val="%7."/>
      <w:lvlJc w:val="left"/>
      <w:pPr>
        <w:ind w:left="5673" w:hanging="360"/>
      </w:pPr>
    </w:lvl>
    <w:lvl w:ilvl="7" w:tplc="080A0019" w:tentative="1">
      <w:start w:val="1"/>
      <w:numFmt w:val="lowerLetter"/>
      <w:lvlText w:val="%8."/>
      <w:lvlJc w:val="left"/>
      <w:pPr>
        <w:ind w:left="6393" w:hanging="360"/>
      </w:pPr>
    </w:lvl>
    <w:lvl w:ilvl="8" w:tplc="0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749E20C6"/>
    <w:multiLevelType w:val="hybridMultilevel"/>
    <w:tmpl w:val="1D4C525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7562C0"/>
    <w:multiLevelType w:val="singleLevel"/>
    <w:tmpl w:val="46824EF6"/>
    <w:lvl w:ilvl="0">
      <w:start w:val="1"/>
      <w:numFmt w:val="upperRoman"/>
      <w:lvlText w:val="%1."/>
      <w:legacy w:legacy="1" w:legacySpace="120" w:legacyIndent="360"/>
      <w:lvlJc w:val="left"/>
      <w:pPr>
        <w:ind w:left="360" w:hanging="360"/>
      </w:pPr>
    </w:lvl>
  </w:abstractNum>
  <w:abstractNum w:abstractNumId="36" w15:restartNumberingAfterBreak="0">
    <w:nsid w:val="769B6F1D"/>
    <w:multiLevelType w:val="multilevel"/>
    <w:tmpl w:val="17AA2D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77832FC7"/>
    <w:multiLevelType w:val="hybridMultilevel"/>
    <w:tmpl w:val="5AF4AD00"/>
    <w:lvl w:ilvl="0" w:tplc="EB6E7F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9E64AEE"/>
    <w:multiLevelType w:val="hybridMultilevel"/>
    <w:tmpl w:val="BE64B1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107487">
    <w:abstractNumId w:val="35"/>
  </w:num>
  <w:num w:numId="2" w16cid:durableId="38214402">
    <w:abstractNumId w:val="10"/>
  </w:num>
  <w:num w:numId="3" w16cid:durableId="817107876">
    <w:abstractNumId w:val="20"/>
  </w:num>
  <w:num w:numId="4" w16cid:durableId="191387389">
    <w:abstractNumId w:val="30"/>
  </w:num>
  <w:num w:numId="5" w16cid:durableId="1627849757">
    <w:abstractNumId w:val="9"/>
  </w:num>
  <w:num w:numId="6" w16cid:durableId="1244803467">
    <w:abstractNumId w:val="29"/>
  </w:num>
  <w:num w:numId="7" w16cid:durableId="126095025">
    <w:abstractNumId w:val="26"/>
  </w:num>
  <w:num w:numId="8" w16cid:durableId="1947417783">
    <w:abstractNumId w:val="21"/>
  </w:num>
  <w:num w:numId="9" w16cid:durableId="2139761529">
    <w:abstractNumId w:val="2"/>
  </w:num>
  <w:num w:numId="10" w16cid:durableId="860049066">
    <w:abstractNumId w:val="16"/>
  </w:num>
  <w:num w:numId="11" w16cid:durableId="444351613">
    <w:abstractNumId w:val="22"/>
  </w:num>
  <w:num w:numId="12" w16cid:durableId="65156168">
    <w:abstractNumId w:val="7"/>
  </w:num>
  <w:num w:numId="13" w16cid:durableId="595165141">
    <w:abstractNumId w:val="3"/>
  </w:num>
  <w:num w:numId="14" w16cid:durableId="1576088544">
    <w:abstractNumId w:val="14"/>
  </w:num>
  <w:num w:numId="15" w16cid:durableId="359936114">
    <w:abstractNumId w:val="23"/>
  </w:num>
  <w:num w:numId="16" w16cid:durableId="965893877">
    <w:abstractNumId w:val="19"/>
  </w:num>
  <w:num w:numId="17" w16cid:durableId="553931336">
    <w:abstractNumId w:val="27"/>
  </w:num>
  <w:num w:numId="18" w16cid:durableId="629408288">
    <w:abstractNumId w:val="32"/>
  </w:num>
  <w:num w:numId="19" w16cid:durableId="1155295514">
    <w:abstractNumId w:val="36"/>
  </w:num>
  <w:num w:numId="20" w16cid:durableId="1236553160">
    <w:abstractNumId w:val="38"/>
  </w:num>
  <w:num w:numId="21" w16cid:durableId="1953708765">
    <w:abstractNumId w:val="0"/>
  </w:num>
  <w:num w:numId="22" w16cid:durableId="1148935494">
    <w:abstractNumId w:val="13"/>
  </w:num>
  <w:num w:numId="23" w16cid:durableId="198786227">
    <w:abstractNumId w:val="4"/>
  </w:num>
  <w:num w:numId="24" w16cid:durableId="771709985">
    <w:abstractNumId w:val="1"/>
  </w:num>
  <w:num w:numId="25" w16cid:durableId="1503617776">
    <w:abstractNumId w:val="18"/>
  </w:num>
  <w:num w:numId="26" w16cid:durableId="325329665">
    <w:abstractNumId w:val="31"/>
  </w:num>
  <w:num w:numId="27" w16cid:durableId="1956984983">
    <w:abstractNumId w:val="5"/>
  </w:num>
  <w:num w:numId="28" w16cid:durableId="1347561692">
    <w:abstractNumId w:val="17"/>
  </w:num>
  <w:num w:numId="29" w16cid:durableId="1714230104">
    <w:abstractNumId w:val="8"/>
  </w:num>
  <w:num w:numId="30" w16cid:durableId="329455716">
    <w:abstractNumId w:val="37"/>
  </w:num>
  <w:num w:numId="31" w16cid:durableId="1119059203">
    <w:abstractNumId w:val="15"/>
  </w:num>
  <w:num w:numId="32" w16cid:durableId="1573082091">
    <w:abstractNumId w:val="24"/>
  </w:num>
  <w:num w:numId="33" w16cid:durableId="1634361624">
    <w:abstractNumId w:val="34"/>
  </w:num>
  <w:num w:numId="34" w16cid:durableId="1621690221">
    <w:abstractNumId w:val="6"/>
  </w:num>
  <w:num w:numId="35" w16cid:durableId="634288615">
    <w:abstractNumId w:val="33"/>
  </w:num>
  <w:num w:numId="36" w16cid:durableId="1284385988">
    <w:abstractNumId w:val="25"/>
  </w:num>
  <w:num w:numId="37" w16cid:durableId="635524952">
    <w:abstractNumId w:val="28"/>
  </w:num>
  <w:num w:numId="38" w16cid:durableId="1801919439">
    <w:abstractNumId w:val="12"/>
  </w:num>
  <w:num w:numId="39" w16cid:durableId="4503218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C97"/>
    <w:rsid w:val="000002CF"/>
    <w:rsid w:val="00004BAF"/>
    <w:rsid w:val="000057E6"/>
    <w:rsid w:val="00006654"/>
    <w:rsid w:val="00011FED"/>
    <w:rsid w:val="00012B06"/>
    <w:rsid w:val="00013F3A"/>
    <w:rsid w:val="000156D2"/>
    <w:rsid w:val="00017934"/>
    <w:rsid w:val="00024D70"/>
    <w:rsid w:val="000252CD"/>
    <w:rsid w:val="00031368"/>
    <w:rsid w:val="00031E22"/>
    <w:rsid w:val="00034026"/>
    <w:rsid w:val="000340F2"/>
    <w:rsid w:val="00035F60"/>
    <w:rsid w:val="000368B8"/>
    <w:rsid w:val="00041800"/>
    <w:rsid w:val="00042B5A"/>
    <w:rsid w:val="000443BA"/>
    <w:rsid w:val="0004700E"/>
    <w:rsid w:val="00047B03"/>
    <w:rsid w:val="00054668"/>
    <w:rsid w:val="00054A7B"/>
    <w:rsid w:val="000562FD"/>
    <w:rsid w:val="000569C2"/>
    <w:rsid w:val="000625A3"/>
    <w:rsid w:val="00062B20"/>
    <w:rsid w:val="00063937"/>
    <w:rsid w:val="000642A7"/>
    <w:rsid w:val="0006449A"/>
    <w:rsid w:val="00064D37"/>
    <w:rsid w:val="00065D9E"/>
    <w:rsid w:val="00066DDB"/>
    <w:rsid w:val="0007277B"/>
    <w:rsid w:val="00074C28"/>
    <w:rsid w:val="0007555F"/>
    <w:rsid w:val="000829F5"/>
    <w:rsid w:val="000837F6"/>
    <w:rsid w:val="00084429"/>
    <w:rsid w:val="00084BAB"/>
    <w:rsid w:val="000939DF"/>
    <w:rsid w:val="0009456B"/>
    <w:rsid w:val="00095C30"/>
    <w:rsid w:val="000965AA"/>
    <w:rsid w:val="00096C74"/>
    <w:rsid w:val="000A32BA"/>
    <w:rsid w:val="000B1531"/>
    <w:rsid w:val="000B2A83"/>
    <w:rsid w:val="000B3702"/>
    <w:rsid w:val="000B60B1"/>
    <w:rsid w:val="000C1648"/>
    <w:rsid w:val="000C3CB8"/>
    <w:rsid w:val="000C40BB"/>
    <w:rsid w:val="000C5A5B"/>
    <w:rsid w:val="000C6A90"/>
    <w:rsid w:val="000D2995"/>
    <w:rsid w:val="000D4F20"/>
    <w:rsid w:val="000D5811"/>
    <w:rsid w:val="000D630B"/>
    <w:rsid w:val="000D763A"/>
    <w:rsid w:val="000D78E8"/>
    <w:rsid w:val="000D7B0C"/>
    <w:rsid w:val="000D7F1B"/>
    <w:rsid w:val="000E0771"/>
    <w:rsid w:val="000E41CB"/>
    <w:rsid w:val="000E702C"/>
    <w:rsid w:val="000F12AE"/>
    <w:rsid w:val="000F457A"/>
    <w:rsid w:val="000F476B"/>
    <w:rsid w:val="000F58DD"/>
    <w:rsid w:val="001000DB"/>
    <w:rsid w:val="00101964"/>
    <w:rsid w:val="00111229"/>
    <w:rsid w:val="0011278C"/>
    <w:rsid w:val="00113293"/>
    <w:rsid w:val="0011684B"/>
    <w:rsid w:val="001176F7"/>
    <w:rsid w:val="001215FE"/>
    <w:rsid w:val="00122301"/>
    <w:rsid w:val="00123A3D"/>
    <w:rsid w:val="0013250F"/>
    <w:rsid w:val="00133A00"/>
    <w:rsid w:val="00133DCD"/>
    <w:rsid w:val="00135D85"/>
    <w:rsid w:val="001361B6"/>
    <w:rsid w:val="001362E4"/>
    <w:rsid w:val="00140766"/>
    <w:rsid w:val="00140CEC"/>
    <w:rsid w:val="00141BA7"/>
    <w:rsid w:val="00141E4E"/>
    <w:rsid w:val="00143370"/>
    <w:rsid w:val="00143EEC"/>
    <w:rsid w:val="00144AD3"/>
    <w:rsid w:val="00145C28"/>
    <w:rsid w:val="0014644A"/>
    <w:rsid w:val="00153682"/>
    <w:rsid w:val="001600D5"/>
    <w:rsid w:val="001610BC"/>
    <w:rsid w:val="00162E9F"/>
    <w:rsid w:val="001636FD"/>
    <w:rsid w:val="00166C7E"/>
    <w:rsid w:val="00167EAE"/>
    <w:rsid w:val="00170486"/>
    <w:rsid w:val="00170B27"/>
    <w:rsid w:val="001716DC"/>
    <w:rsid w:val="00172C35"/>
    <w:rsid w:val="001753A0"/>
    <w:rsid w:val="001760B7"/>
    <w:rsid w:val="00180215"/>
    <w:rsid w:val="00180737"/>
    <w:rsid w:val="001812A6"/>
    <w:rsid w:val="00181C69"/>
    <w:rsid w:val="00182888"/>
    <w:rsid w:val="00182AC0"/>
    <w:rsid w:val="00184C1A"/>
    <w:rsid w:val="00187976"/>
    <w:rsid w:val="00187A35"/>
    <w:rsid w:val="001904CB"/>
    <w:rsid w:val="00190917"/>
    <w:rsid w:val="001967B3"/>
    <w:rsid w:val="001A5757"/>
    <w:rsid w:val="001A68D6"/>
    <w:rsid w:val="001B77C8"/>
    <w:rsid w:val="001C1D79"/>
    <w:rsid w:val="001C3CE4"/>
    <w:rsid w:val="001C6116"/>
    <w:rsid w:val="001C7793"/>
    <w:rsid w:val="001D0CA6"/>
    <w:rsid w:val="001D21DB"/>
    <w:rsid w:val="001D4B84"/>
    <w:rsid w:val="001D623F"/>
    <w:rsid w:val="001D6BF9"/>
    <w:rsid w:val="001D7126"/>
    <w:rsid w:val="001D7A42"/>
    <w:rsid w:val="001E0AD0"/>
    <w:rsid w:val="001E2253"/>
    <w:rsid w:val="001E51E0"/>
    <w:rsid w:val="001F2562"/>
    <w:rsid w:val="001F3F89"/>
    <w:rsid w:val="001F4A7F"/>
    <w:rsid w:val="001F5762"/>
    <w:rsid w:val="00211502"/>
    <w:rsid w:val="00213325"/>
    <w:rsid w:val="00214C26"/>
    <w:rsid w:val="0021517E"/>
    <w:rsid w:val="00215BC7"/>
    <w:rsid w:val="002171FF"/>
    <w:rsid w:val="002203A0"/>
    <w:rsid w:val="00223318"/>
    <w:rsid w:val="00223E36"/>
    <w:rsid w:val="00225B33"/>
    <w:rsid w:val="00226248"/>
    <w:rsid w:val="0022725D"/>
    <w:rsid w:val="00231CDE"/>
    <w:rsid w:val="00232273"/>
    <w:rsid w:val="00232D60"/>
    <w:rsid w:val="0023305C"/>
    <w:rsid w:val="0023468D"/>
    <w:rsid w:val="00234DD7"/>
    <w:rsid w:val="00235991"/>
    <w:rsid w:val="00240548"/>
    <w:rsid w:val="00242BE0"/>
    <w:rsid w:val="00242E40"/>
    <w:rsid w:val="00243A37"/>
    <w:rsid w:val="00243AA9"/>
    <w:rsid w:val="002441C1"/>
    <w:rsid w:val="00245679"/>
    <w:rsid w:val="00254018"/>
    <w:rsid w:val="00260BEB"/>
    <w:rsid w:val="00260BF5"/>
    <w:rsid w:val="00265C1D"/>
    <w:rsid w:val="00267785"/>
    <w:rsid w:val="00267965"/>
    <w:rsid w:val="00267B47"/>
    <w:rsid w:val="00270036"/>
    <w:rsid w:val="00270B70"/>
    <w:rsid w:val="00271EC2"/>
    <w:rsid w:val="00272605"/>
    <w:rsid w:val="00275302"/>
    <w:rsid w:val="00292382"/>
    <w:rsid w:val="00293A43"/>
    <w:rsid w:val="0029503B"/>
    <w:rsid w:val="00295CA4"/>
    <w:rsid w:val="002A409C"/>
    <w:rsid w:val="002B1548"/>
    <w:rsid w:val="002B17D4"/>
    <w:rsid w:val="002B18C8"/>
    <w:rsid w:val="002B345F"/>
    <w:rsid w:val="002B4588"/>
    <w:rsid w:val="002B5096"/>
    <w:rsid w:val="002B7B37"/>
    <w:rsid w:val="002C287F"/>
    <w:rsid w:val="002C3337"/>
    <w:rsid w:val="002C614A"/>
    <w:rsid w:val="002C6B8D"/>
    <w:rsid w:val="002D2391"/>
    <w:rsid w:val="002D2DB5"/>
    <w:rsid w:val="002D5AE0"/>
    <w:rsid w:val="002D7BE6"/>
    <w:rsid w:val="002E120A"/>
    <w:rsid w:val="002E3F8D"/>
    <w:rsid w:val="002E5370"/>
    <w:rsid w:val="002E79FA"/>
    <w:rsid w:val="002E7B19"/>
    <w:rsid w:val="002F1C84"/>
    <w:rsid w:val="002F1D74"/>
    <w:rsid w:val="002F37C3"/>
    <w:rsid w:val="002F4594"/>
    <w:rsid w:val="002F714B"/>
    <w:rsid w:val="002F7B66"/>
    <w:rsid w:val="00303514"/>
    <w:rsid w:val="00304FB3"/>
    <w:rsid w:val="00307419"/>
    <w:rsid w:val="0030788C"/>
    <w:rsid w:val="00310BC7"/>
    <w:rsid w:val="00312404"/>
    <w:rsid w:val="0031550E"/>
    <w:rsid w:val="00316BB3"/>
    <w:rsid w:val="00317CF8"/>
    <w:rsid w:val="00322738"/>
    <w:rsid w:val="00326C36"/>
    <w:rsid w:val="00333D57"/>
    <w:rsid w:val="0034216F"/>
    <w:rsid w:val="00345D6F"/>
    <w:rsid w:val="0034700F"/>
    <w:rsid w:val="00353CE3"/>
    <w:rsid w:val="00354577"/>
    <w:rsid w:val="003576D0"/>
    <w:rsid w:val="0036573E"/>
    <w:rsid w:val="003666F0"/>
    <w:rsid w:val="00372A72"/>
    <w:rsid w:val="003777C0"/>
    <w:rsid w:val="00380C07"/>
    <w:rsid w:val="0038291E"/>
    <w:rsid w:val="003877E6"/>
    <w:rsid w:val="00392575"/>
    <w:rsid w:val="003951E8"/>
    <w:rsid w:val="00395276"/>
    <w:rsid w:val="00396183"/>
    <w:rsid w:val="003979F1"/>
    <w:rsid w:val="003A0588"/>
    <w:rsid w:val="003A068C"/>
    <w:rsid w:val="003A3FE9"/>
    <w:rsid w:val="003A423A"/>
    <w:rsid w:val="003B071F"/>
    <w:rsid w:val="003B23B4"/>
    <w:rsid w:val="003B39CE"/>
    <w:rsid w:val="003B6E36"/>
    <w:rsid w:val="003C4182"/>
    <w:rsid w:val="003C7C7B"/>
    <w:rsid w:val="003D0E42"/>
    <w:rsid w:val="003D1835"/>
    <w:rsid w:val="003D2B2B"/>
    <w:rsid w:val="003D2FF7"/>
    <w:rsid w:val="003D6352"/>
    <w:rsid w:val="003E080E"/>
    <w:rsid w:val="003E1834"/>
    <w:rsid w:val="003E2393"/>
    <w:rsid w:val="003E30E0"/>
    <w:rsid w:val="003E503B"/>
    <w:rsid w:val="003E6054"/>
    <w:rsid w:val="003E6E53"/>
    <w:rsid w:val="003E7200"/>
    <w:rsid w:val="003F1C67"/>
    <w:rsid w:val="003F2BD6"/>
    <w:rsid w:val="003F2D00"/>
    <w:rsid w:val="003F3BA6"/>
    <w:rsid w:val="003F62FA"/>
    <w:rsid w:val="004070AB"/>
    <w:rsid w:val="00407A02"/>
    <w:rsid w:val="00411901"/>
    <w:rsid w:val="004210D8"/>
    <w:rsid w:val="004237B8"/>
    <w:rsid w:val="00424378"/>
    <w:rsid w:val="004246EF"/>
    <w:rsid w:val="0043333E"/>
    <w:rsid w:val="004333D1"/>
    <w:rsid w:val="0043658E"/>
    <w:rsid w:val="004453AD"/>
    <w:rsid w:val="00445D04"/>
    <w:rsid w:val="00446CB5"/>
    <w:rsid w:val="00446FC4"/>
    <w:rsid w:val="00452082"/>
    <w:rsid w:val="00456506"/>
    <w:rsid w:val="00461132"/>
    <w:rsid w:val="0046434F"/>
    <w:rsid w:val="00464466"/>
    <w:rsid w:val="00470B54"/>
    <w:rsid w:val="00471F56"/>
    <w:rsid w:val="00481E9C"/>
    <w:rsid w:val="004838EA"/>
    <w:rsid w:val="00483A17"/>
    <w:rsid w:val="00485A89"/>
    <w:rsid w:val="00485B3E"/>
    <w:rsid w:val="00486641"/>
    <w:rsid w:val="00486AD5"/>
    <w:rsid w:val="00486F6E"/>
    <w:rsid w:val="00487076"/>
    <w:rsid w:val="0049051B"/>
    <w:rsid w:val="00494CC7"/>
    <w:rsid w:val="00494CDA"/>
    <w:rsid w:val="00495FCF"/>
    <w:rsid w:val="004A1986"/>
    <w:rsid w:val="004A1FA4"/>
    <w:rsid w:val="004A77C0"/>
    <w:rsid w:val="004B12E7"/>
    <w:rsid w:val="004B16B2"/>
    <w:rsid w:val="004B5D4B"/>
    <w:rsid w:val="004B6B64"/>
    <w:rsid w:val="004B796B"/>
    <w:rsid w:val="004C49CE"/>
    <w:rsid w:val="004C6420"/>
    <w:rsid w:val="004D27D5"/>
    <w:rsid w:val="004D3269"/>
    <w:rsid w:val="004D5771"/>
    <w:rsid w:val="004D64D1"/>
    <w:rsid w:val="004D6628"/>
    <w:rsid w:val="004E1F32"/>
    <w:rsid w:val="004E296B"/>
    <w:rsid w:val="004E740C"/>
    <w:rsid w:val="004F3C42"/>
    <w:rsid w:val="004F787B"/>
    <w:rsid w:val="0050123A"/>
    <w:rsid w:val="0050480E"/>
    <w:rsid w:val="00504A93"/>
    <w:rsid w:val="00506A3E"/>
    <w:rsid w:val="005078FE"/>
    <w:rsid w:val="00510CAF"/>
    <w:rsid w:val="005115E8"/>
    <w:rsid w:val="00513A13"/>
    <w:rsid w:val="005161EB"/>
    <w:rsid w:val="005219E2"/>
    <w:rsid w:val="00521BE9"/>
    <w:rsid w:val="00521F1B"/>
    <w:rsid w:val="00522CAB"/>
    <w:rsid w:val="00525AD0"/>
    <w:rsid w:val="0052702D"/>
    <w:rsid w:val="0052731B"/>
    <w:rsid w:val="00530074"/>
    <w:rsid w:val="00531167"/>
    <w:rsid w:val="00535CD8"/>
    <w:rsid w:val="00535DFD"/>
    <w:rsid w:val="005369E9"/>
    <w:rsid w:val="00543330"/>
    <w:rsid w:val="00544010"/>
    <w:rsid w:val="005446C0"/>
    <w:rsid w:val="00544E43"/>
    <w:rsid w:val="005514FB"/>
    <w:rsid w:val="00551FC6"/>
    <w:rsid w:val="00554267"/>
    <w:rsid w:val="00554DAC"/>
    <w:rsid w:val="00557DB0"/>
    <w:rsid w:val="005613A2"/>
    <w:rsid w:val="00562262"/>
    <w:rsid w:val="00567E56"/>
    <w:rsid w:val="005713EA"/>
    <w:rsid w:val="00571507"/>
    <w:rsid w:val="00572698"/>
    <w:rsid w:val="0057371F"/>
    <w:rsid w:val="00573929"/>
    <w:rsid w:val="00575E35"/>
    <w:rsid w:val="00581B85"/>
    <w:rsid w:val="0058237F"/>
    <w:rsid w:val="00586247"/>
    <w:rsid w:val="00587A41"/>
    <w:rsid w:val="005925BE"/>
    <w:rsid w:val="005954A9"/>
    <w:rsid w:val="005A10E7"/>
    <w:rsid w:val="005A1F3D"/>
    <w:rsid w:val="005A353C"/>
    <w:rsid w:val="005B31DA"/>
    <w:rsid w:val="005B7336"/>
    <w:rsid w:val="005C02CE"/>
    <w:rsid w:val="005C0CA9"/>
    <w:rsid w:val="005C2B8C"/>
    <w:rsid w:val="005C412D"/>
    <w:rsid w:val="005C42C5"/>
    <w:rsid w:val="005C529A"/>
    <w:rsid w:val="005C6D98"/>
    <w:rsid w:val="005C7378"/>
    <w:rsid w:val="005C7C50"/>
    <w:rsid w:val="005D281D"/>
    <w:rsid w:val="005D2C85"/>
    <w:rsid w:val="005D54B6"/>
    <w:rsid w:val="005D7F18"/>
    <w:rsid w:val="005E10F6"/>
    <w:rsid w:val="005E29BE"/>
    <w:rsid w:val="005E3D25"/>
    <w:rsid w:val="005E3F88"/>
    <w:rsid w:val="005F3628"/>
    <w:rsid w:val="005F4EC2"/>
    <w:rsid w:val="005F67DC"/>
    <w:rsid w:val="005F721D"/>
    <w:rsid w:val="00600E4C"/>
    <w:rsid w:val="0060739E"/>
    <w:rsid w:val="00615B1B"/>
    <w:rsid w:val="00615B1D"/>
    <w:rsid w:val="006167B4"/>
    <w:rsid w:val="00622D36"/>
    <w:rsid w:val="00627072"/>
    <w:rsid w:val="00627C4E"/>
    <w:rsid w:val="00630F6D"/>
    <w:rsid w:val="006329A6"/>
    <w:rsid w:val="00646049"/>
    <w:rsid w:val="006479C0"/>
    <w:rsid w:val="00653385"/>
    <w:rsid w:val="00665FBD"/>
    <w:rsid w:val="00670524"/>
    <w:rsid w:val="00670E53"/>
    <w:rsid w:val="0067446D"/>
    <w:rsid w:val="006835D7"/>
    <w:rsid w:val="006853B3"/>
    <w:rsid w:val="00685984"/>
    <w:rsid w:val="00691514"/>
    <w:rsid w:val="0069173E"/>
    <w:rsid w:val="0069239D"/>
    <w:rsid w:val="006942BF"/>
    <w:rsid w:val="0069509D"/>
    <w:rsid w:val="006A2EC7"/>
    <w:rsid w:val="006A4AEF"/>
    <w:rsid w:val="006A5D28"/>
    <w:rsid w:val="006A65B8"/>
    <w:rsid w:val="006B0179"/>
    <w:rsid w:val="006B3310"/>
    <w:rsid w:val="006B4C87"/>
    <w:rsid w:val="006B68F8"/>
    <w:rsid w:val="006B7312"/>
    <w:rsid w:val="006B7673"/>
    <w:rsid w:val="006C1BED"/>
    <w:rsid w:val="006C3DEE"/>
    <w:rsid w:val="006D1BBB"/>
    <w:rsid w:val="006E0FE9"/>
    <w:rsid w:val="006E1502"/>
    <w:rsid w:val="006E1593"/>
    <w:rsid w:val="006E64F5"/>
    <w:rsid w:val="006F2AB8"/>
    <w:rsid w:val="006F36EE"/>
    <w:rsid w:val="006F5BBA"/>
    <w:rsid w:val="006F6159"/>
    <w:rsid w:val="006F6688"/>
    <w:rsid w:val="00701DA2"/>
    <w:rsid w:val="007021AF"/>
    <w:rsid w:val="0070457A"/>
    <w:rsid w:val="00706203"/>
    <w:rsid w:val="00706CC9"/>
    <w:rsid w:val="00707C98"/>
    <w:rsid w:val="00710939"/>
    <w:rsid w:val="00711719"/>
    <w:rsid w:val="007125A0"/>
    <w:rsid w:val="00716BCB"/>
    <w:rsid w:val="00717663"/>
    <w:rsid w:val="007176C7"/>
    <w:rsid w:val="00723D03"/>
    <w:rsid w:val="007262BD"/>
    <w:rsid w:val="00733228"/>
    <w:rsid w:val="00734112"/>
    <w:rsid w:val="00741C38"/>
    <w:rsid w:val="00744282"/>
    <w:rsid w:val="0074665F"/>
    <w:rsid w:val="00750BA7"/>
    <w:rsid w:val="007522E6"/>
    <w:rsid w:val="00757CFE"/>
    <w:rsid w:val="00764E74"/>
    <w:rsid w:val="00765ED7"/>
    <w:rsid w:val="00772145"/>
    <w:rsid w:val="00773BA5"/>
    <w:rsid w:val="00777297"/>
    <w:rsid w:val="00777A95"/>
    <w:rsid w:val="00777DC5"/>
    <w:rsid w:val="00780D84"/>
    <w:rsid w:val="00781F2C"/>
    <w:rsid w:val="00782833"/>
    <w:rsid w:val="0078416C"/>
    <w:rsid w:val="00785E96"/>
    <w:rsid w:val="007868DE"/>
    <w:rsid w:val="00794315"/>
    <w:rsid w:val="007958A7"/>
    <w:rsid w:val="00795B70"/>
    <w:rsid w:val="007977D7"/>
    <w:rsid w:val="007A19F8"/>
    <w:rsid w:val="007A24E5"/>
    <w:rsid w:val="007A460D"/>
    <w:rsid w:val="007A534D"/>
    <w:rsid w:val="007A70BA"/>
    <w:rsid w:val="007B2351"/>
    <w:rsid w:val="007B3D9D"/>
    <w:rsid w:val="007B6D03"/>
    <w:rsid w:val="007C01A0"/>
    <w:rsid w:val="007C04D7"/>
    <w:rsid w:val="007C3DF3"/>
    <w:rsid w:val="007C4A33"/>
    <w:rsid w:val="007C4CD7"/>
    <w:rsid w:val="007C7651"/>
    <w:rsid w:val="007D05A6"/>
    <w:rsid w:val="007D3A5F"/>
    <w:rsid w:val="007D4D7C"/>
    <w:rsid w:val="007E0DE2"/>
    <w:rsid w:val="007E1C7C"/>
    <w:rsid w:val="007E3C4B"/>
    <w:rsid w:val="007E3CBC"/>
    <w:rsid w:val="007E682A"/>
    <w:rsid w:val="007F1847"/>
    <w:rsid w:val="007F4253"/>
    <w:rsid w:val="007F56BF"/>
    <w:rsid w:val="007F6257"/>
    <w:rsid w:val="007F6432"/>
    <w:rsid w:val="007F6936"/>
    <w:rsid w:val="007F7C2A"/>
    <w:rsid w:val="007F7FF6"/>
    <w:rsid w:val="00800CAD"/>
    <w:rsid w:val="008059AC"/>
    <w:rsid w:val="00807A82"/>
    <w:rsid w:val="00810680"/>
    <w:rsid w:val="0081092C"/>
    <w:rsid w:val="00811FBD"/>
    <w:rsid w:val="008137FD"/>
    <w:rsid w:val="00814A83"/>
    <w:rsid w:val="00821CAD"/>
    <w:rsid w:val="00821D46"/>
    <w:rsid w:val="008238FB"/>
    <w:rsid w:val="00823F47"/>
    <w:rsid w:val="00824077"/>
    <w:rsid w:val="0082412A"/>
    <w:rsid w:val="008271F5"/>
    <w:rsid w:val="0083253E"/>
    <w:rsid w:val="008332D3"/>
    <w:rsid w:val="00833C56"/>
    <w:rsid w:val="008353E7"/>
    <w:rsid w:val="00836F49"/>
    <w:rsid w:val="008375CB"/>
    <w:rsid w:val="00840CF0"/>
    <w:rsid w:val="008426E9"/>
    <w:rsid w:val="00846347"/>
    <w:rsid w:val="008471F6"/>
    <w:rsid w:val="00847377"/>
    <w:rsid w:val="00850126"/>
    <w:rsid w:val="00850FDE"/>
    <w:rsid w:val="00853AFE"/>
    <w:rsid w:val="008557EC"/>
    <w:rsid w:val="00855822"/>
    <w:rsid w:val="008566BA"/>
    <w:rsid w:val="00860649"/>
    <w:rsid w:val="00863ABB"/>
    <w:rsid w:val="0086444D"/>
    <w:rsid w:val="0086647D"/>
    <w:rsid w:val="00871BB0"/>
    <w:rsid w:val="00872300"/>
    <w:rsid w:val="0087697E"/>
    <w:rsid w:val="00883103"/>
    <w:rsid w:val="00883A30"/>
    <w:rsid w:val="0088457B"/>
    <w:rsid w:val="00892B8B"/>
    <w:rsid w:val="00895798"/>
    <w:rsid w:val="00895AB8"/>
    <w:rsid w:val="008A027E"/>
    <w:rsid w:val="008A113A"/>
    <w:rsid w:val="008A57D3"/>
    <w:rsid w:val="008A7164"/>
    <w:rsid w:val="008B1612"/>
    <w:rsid w:val="008B4D63"/>
    <w:rsid w:val="008B4DB1"/>
    <w:rsid w:val="008B5BCD"/>
    <w:rsid w:val="008B6185"/>
    <w:rsid w:val="008C268F"/>
    <w:rsid w:val="008C5847"/>
    <w:rsid w:val="008C7793"/>
    <w:rsid w:val="008D049F"/>
    <w:rsid w:val="008D2E6D"/>
    <w:rsid w:val="008D35AD"/>
    <w:rsid w:val="008D4D4D"/>
    <w:rsid w:val="008E1348"/>
    <w:rsid w:val="008E13C0"/>
    <w:rsid w:val="008E2391"/>
    <w:rsid w:val="008E23D2"/>
    <w:rsid w:val="008E3C9E"/>
    <w:rsid w:val="008E4E8A"/>
    <w:rsid w:val="008E4F1F"/>
    <w:rsid w:val="008E58C7"/>
    <w:rsid w:val="008E79A8"/>
    <w:rsid w:val="008F02FC"/>
    <w:rsid w:val="008F32F2"/>
    <w:rsid w:val="008F68FA"/>
    <w:rsid w:val="00902C85"/>
    <w:rsid w:val="00904098"/>
    <w:rsid w:val="009041D1"/>
    <w:rsid w:val="00904CB2"/>
    <w:rsid w:val="00910422"/>
    <w:rsid w:val="009162C7"/>
    <w:rsid w:val="00916B0C"/>
    <w:rsid w:val="009219A2"/>
    <w:rsid w:val="00923FE9"/>
    <w:rsid w:val="00926013"/>
    <w:rsid w:val="00926B10"/>
    <w:rsid w:val="00933F65"/>
    <w:rsid w:val="00935FD6"/>
    <w:rsid w:val="00940C4F"/>
    <w:rsid w:val="00941CE4"/>
    <w:rsid w:val="0094201F"/>
    <w:rsid w:val="00942C60"/>
    <w:rsid w:val="00943262"/>
    <w:rsid w:val="009432B9"/>
    <w:rsid w:val="00943496"/>
    <w:rsid w:val="00944F3B"/>
    <w:rsid w:val="00945622"/>
    <w:rsid w:val="009464B7"/>
    <w:rsid w:val="00950CDF"/>
    <w:rsid w:val="00954002"/>
    <w:rsid w:val="0095446E"/>
    <w:rsid w:val="00954EEF"/>
    <w:rsid w:val="00954F41"/>
    <w:rsid w:val="0096133E"/>
    <w:rsid w:val="00961F94"/>
    <w:rsid w:val="009654EA"/>
    <w:rsid w:val="00965A73"/>
    <w:rsid w:val="00965AE4"/>
    <w:rsid w:val="009713F7"/>
    <w:rsid w:val="00972D2F"/>
    <w:rsid w:val="009903C4"/>
    <w:rsid w:val="00993C9E"/>
    <w:rsid w:val="009A7A46"/>
    <w:rsid w:val="009B19B1"/>
    <w:rsid w:val="009B1D11"/>
    <w:rsid w:val="009B315F"/>
    <w:rsid w:val="009B330F"/>
    <w:rsid w:val="009C04A0"/>
    <w:rsid w:val="009C0FC7"/>
    <w:rsid w:val="009C130E"/>
    <w:rsid w:val="009C146E"/>
    <w:rsid w:val="009C617B"/>
    <w:rsid w:val="009D2C9D"/>
    <w:rsid w:val="009D2EF0"/>
    <w:rsid w:val="009D3265"/>
    <w:rsid w:val="009D4074"/>
    <w:rsid w:val="009D5C1F"/>
    <w:rsid w:val="009E13F6"/>
    <w:rsid w:val="009E2B1A"/>
    <w:rsid w:val="009E3D89"/>
    <w:rsid w:val="009E4CC2"/>
    <w:rsid w:val="009E5720"/>
    <w:rsid w:val="009F60D9"/>
    <w:rsid w:val="00A055D7"/>
    <w:rsid w:val="00A078D5"/>
    <w:rsid w:val="00A12A5A"/>
    <w:rsid w:val="00A13611"/>
    <w:rsid w:val="00A176C0"/>
    <w:rsid w:val="00A22B34"/>
    <w:rsid w:val="00A26208"/>
    <w:rsid w:val="00A26FD6"/>
    <w:rsid w:val="00A31212"/>
    <w:rsid w:val="00A31D4C"/>
    <w:rsid w:val="00A344E0"/>
    <w:rsid w:val="00A3619D"/>
    <w:rsid w:val="00A37CAD"/>
    <w:rsid w:val="00A41C3D"/>
    <w:rsid w:val="00A42422"/>
    <w:rsid w:val="00A4258B"/>
    <w:rsid w:val="00A449C3"/>
    <w:rsid w:val="00A46D31"/>
    <w:rsid w:val="00A47ECA"/>
    <w:rsid w:val="00A5297D"/>
    <w:rsid w:val="00A53027"/>
    <w:rsid w:val="00A55AB5"/>
    <w:rsid w:val="00A566DB"/>
    <w:rsid w:val="00A63602"/>
    <w:rsid w:val="00A64785"/>
    <w:rsid w:val="00A65A19"/>
    <w:rsid w:val="00A70D63"/>
    <w:rsid w:val="00A71AAD"/>
    <w:rsid w:val="00A72EFD"/>
    <w:rsid w:val="00A72F84"/>
    <w:rsid w:val="00A74782"/>
    <w:rsid w:val="00A75BA3"/>
    <w:rsid w:val="00A80E59"/>
    <w:rsid w:val="00A833D2"/>
    <w:rsid w:val="00A8346D"/>
    <w:rsid w:val="00A85D43"/>
    <w:rsid w:val="00A86C27"/>
    <w:rsid w:val="00A96664"/>
    <w:rsid w:val="00A96C64"/>
    <w:rsid w:val="00A971D5"/>
    <w:rsid w:val="00AA473E"/>
    <w:rsid w:val="00AA69FF"/>
    <w:rsid w:val="00AA73A2"/>
    <w:rsid w:val="00AB12BC"/>
    <w:rsid w:val="00AB64C6"/>
    <w:rsid w:val="00AB7892"/>
    <w:rsid w:val="00AC0814"/>
    <w:rsid w:val="00AC1FC7"/>
    <w:rsid w:val="00AC23DA"/>
    <w:rsid w:val="00AC2830"/>
    <w:rsid w:val="00AC6D92"/>
    <w:rsid w:val="00AC7D27"/>
    <w:rsid w:val="00AD281E"/>
    <w:rsid w:val="00AD3E2F"/>
    <w:rsid w:val="00AE3CEE"/>
    <w:rsid w:val="00AE5F39"/>
    <w:rsid w:val="00AE7B06"/>
    <w:rsid w:val="00AF074D"/>
    <w:rsid w:val="00AF3431"/>
    <w:rsid w:val="00AF3D92"/>
    <w:rsid w:val="00AF46DF"/>
    <w:rsid w:val="00AF4D64"/>
    <w:rsid w:val="00AF522F"/>
    <w:rsid w:val="00B00E79"/>
    <w:rsid w:val="00B05A8B"/>
    <w:rsid w:val="00B154CD"/>
    <w:rsid w:val="00B16D15"/>
    <w:rsid w:val="00B17AEC"/>
    <w:rsid w:val="00B17B08"/>
    <w:rsid w:val="00B17F92"/>
    <w:rsid w:val="00B20B39"/>
    <w:rsid w:val="00B26916"/>
    <w:rsid w:val="00B30106"/>
    <w:rsid w:val="00B34A3D"/>
    <w:rsid w:val="00B34C97"/>
    <w:rsid w:val="00B35E29"/>
    <w:rsid w:val="00B3624F"/>
    <w:rsid w:val="00B371AC"/>
    <w:rsid w:val="00B377DE"/>
    <w:rsid w:val="00B422BB"/>
    <w:rsid w:val="00B43CF2"/>
    <w:rsid w:val="00B4489C"/>
    <w:rsid w:val="00B46D20"/>
    <w:rsid w:val="00B47438"/>
    <w:rsid w:val="00B50419"/>
    <w:rsid w:val="00B529E6"/>
    <w:rsid w:val="00B538EA"/>
    <w:rsid w:val="00B56AB6"/>
    <w:rsid w:val="00B56EC9"/>
    <w:rsid w:val="00B56EF1"/>
    <w:rsid w:val="00B67BAB"/>
    <w:rsid w:val="00B76057"/>
    <w:rsid w:val="00B76C1E"/>
    <w:rsid w:val="00B76FB6"/>
    <w:rsid w:val="00B77ED3"/>
    <w:rsid w:val="00B96F6A"/>
    <w:rsid w:val="00B972BA"/>
    <w:rsid w:val="00BA2004"/>
    <w:rsid w:val="00BA282B"/>
    <w:rsid w:val="00BA56AF"/>
    <w:rsid w:val="00BA65CE"/>
    <w:rsid w:val="00BB2811"/>
    <w:rsid w:val="00BB69FC"/>
    <w:rsid w:val="00BB7E96"/>
    <w:rsid w:val="00BC0CEE"/>
    <w:rsid w:val="00BD0C5E"/>
    <w:rsid w:val="00BD173F"/>
    <w:rsid w:val="00BD289D"/>
    <w:rsid w:val="00BD2C75"/>
    <w:rsid w:val="00BD477A"/>
    <w:rsid w:val="00BD7D43"/>
    <w:rsid w:val="00BE0C07"/>
    <w:rsid w:val="00BE2C93"/>
    <w:rsid w:val="00BE46E4"/>
    <w:rsid w:val="00BE4880"/>
    <w:rsid w:val="00BE504F"/>
    <w:rsid w:val="00BE5725"/>
    <w:rsid w:val="00BF0F21"/>
    <w:rsid w:val="00BF1AA6"/>
    <w:rsid w:val="00BF62B0"/>
    <w:rsid w:val="00BF66DB"/>
    <w:rsid w:val="00BF6AD2"/>
    <w:rsid w:val="00C00BA4"/>
    <w:rsid w:val="00C01A02"/>
    <w:rsid w:val="00C03B47"/>
    <w:rsid w:val="00C05217"/>
    <w:rsid w:val="00C07410"/>
    <w:rsid w:val="00C1183F"/>
    <w:rsid w:val="00C13ECA"/>
    <w:rsid w:val="00C13F61"/>
    <w:rsid w:val="00C1483A"/>
    <w:rsid w:val="00C207F0"/>
    <w:rsid w:val="00C207F4"/>
    <w:rsid w:val="00C21554"/>
    <w:rsid w:val="00C2168C"/>
    <w:rsid w:val="00C25502"/>
    <w:rsid w:val="00C25BEE"/>
    <w:rsid w:val="00C31B4B"/>
    <w:rsid w:val="00C34703"/>
    <w:rsid w:val="00C34AB5"/>
    <w:rsid w:val="00C36816"/>
    <w:rsid w:val="00C401EE"/>
    <w:rsid w:val="00C4439E"/>
    <w:rsid w:val="00C476E0"/>
    <w:rsid w:val="00C524CD"/>
    <w:rsid w:val="00C5265A"/>
    <w:rsid w:val="00C526B5"/>
    <w:rsid w:val="00C6091C"/>
    <w:rsid w:val="00C63BBF"/>
    <w:rsid w:val="00C63BD4"/>
    <w:rsid w:val="00C63C1C"/>
    <w:rsid w:val="00C65090"/>
    <w:rsid w:val="00C65E6B"/>
    <w:rsid w:val="00C66649"/>
    <w:rsid w:val="00C667E5"/>
    <w:rsid w:val="00C70D55"/>
    <w:rsid w:val="00C7359E"/>
    <w:rsid w:val="00C74874"/>
    <w:rsid w:val="00C759B8"/>
    <w:rsid w:val="00C76663"/>
    <w:rsid w:val="00C77367"/>
    <w:rsid w:val="00C81EB6"/>
    <w:rsid w:val="00C821FF"/>
    <w:rsid w:val="00C82822"/>
    <w:rsid w:val="00C82FC0"/>
    <w:rsid w:val="00C8373D"/>
    <w:rsid w:val="00C86C7F"/>
    <w:rsid w:val="00C87C5C"/>
    <w:rsid w:val="00C87D0C"/>
    <w:rsid w:val="00C903C2"/>
    <w:rsid w:val="00C906B6"/>
    <w:rsid w:val="00C920E3"/>
    <w:rsid w:val="00C931B2"/>
    <w:rsid w:val="00C9460B"/>
    <w:rsid w:val="00C956CF"/>
    <w:rsid w:val="00C9574C"/>
    <w:rsid w:val="00CA2F6B"/>
    <w:rsid w:val="00CA4E2C"/>
    <w:rsid w:val="00CA638D"/>
    <w:rsid w:val="00CA6E23"/>
    <w:rsid w:val="00CB0821"/>
    <w:rsid w:val="00CB1D54"/>
    <w:rsid w:val="00CB63D8"/>
    <w:rsid w:val="00CC0232"/>
    <w:rsid w:val="00CC4002"/>
    <w:rsid w:val="00CC6B36"/>
    <w:rsid w:val="00CC7D11"/>
    <w:rsid w:val="00CD3222"/>
    <w:rsid w:val="00CD3B5C"/>
    <w:rsid w:val="00CE383D"/>
    <w:rsid w:val="00CE61F2"/>
    <w:rsid w:val="00CE6A73"/>
    <w:rsid w:val="00CE6CCB"/>
    <w:rsid w:val="00CE733A"/>
    <w:rsid w:val="00CF2390"/>
    <w:rsid w:val="00CF3291"/>
    <w:rsid w:val="00CF4262"/>
    <w:rsid w:val="00CF6189"/>
    <w:rsid w:val="00D03596"/>
    <w:rsid w:val="00D054B4"/>
    <w:rsid w:val="00D05856"/>
    <w:rsid w:val="00D105AF"/>
    <w:rsid w:val="00D127DD"/>
    <w:rsid w:val="00D14A37"/>
    <w:rsid w:val="00D21167"/>
    <w:rsid w:val="00D21507"/>
    <w:rsid w:val="00D21EE7"/>
    <w:rsid w:val="00D2274A"/>
    <w:rsid w:val="00D246C9"/>
    <w:rsid w:val="00D31A45"/>
    <w:rsid w:val="00D340A6"/>
    <w:rsid w:val="00D358AF"/>
    <w:rsid w:val="00D370C4"/>
    <w:rsid w:val="00D40A98"/>
    <w:rsid w:val="00D41A6C"/>
    <w:rsid w:val="00D43CF7"/>
    <w:rsid w:val="00D44261"/>
    <w:rsid w:val="00D47B5A"/>
    <w:rsid w:val="00D47FAC"/>
    <w:rsid w:val="00D574F4"/>
    <w:rsid w:val="00D63147"/>
    <w:rsid w:val="00D7220B"/>
    <w:rsid w:val="00D7632D"/>
    <w:rsid w:val="00D7690C"/>
    <w:rsid w:val="00D776D0"/>
    <w:rsid w:val="00D82782"/>
    <w:rsid w:val="00D84A09"/>
    <w:rsid w:val="00D85610"/>
    <w:rsid w:val="00D869FE"/>
    <w:rsid w:val="00D86DCF"/>
    <w:rsid w:val="00D87978"/>
    <w:rsid w:val="00D9300A"/>
    <w:rsid w:val="00D93759"/>
    <w:rsid w:val="00D9486E"/>
    <w:rsid w:val="00D9530C"/>
    <w:rsid w:val="00D96B8A"/>
    <w:rsid w:val="00DA0A4A"/>
    <w:rsid w:val="00DA5322"/>
    <w:rsid w:val="00DA666A"/>
    <w:rsid w:val="00DA7160"/>
    <w:rsid w:val="00DB1C08"/>
    <w:rsid w:val="00DB20AA"/>
    <w:rsid w:val="00DB5B3F"/>
    <w:rsid w:val="00DB6A25"/>
    <w:rsid w:val="00DB7D8D"/>
    <w:rsid w:val="00DC1F61"/>
    <w:rsid w:val="00DC230D"/>
    <w:rsid w:val="00DC5AA8"/>
    <w:rsid w:val="00DC5E54"/>
    <w:rsid w:val="00DC6385"/>
    <w:rsid w:val="00DC7366"/>
    <w:rsid w:val="00DD1254"/>
    <w:rsid w:val="00DD1D17"/>
    <w:rsid w:val="00DD1E43"/>
    <w:rsid w:val="00DD4EC3"/>
    <w:rsid w:val="00DD6F08"/>
    <w:rsid w:val="00DD6FEF"/>
    <w:rsid w:val="00DE27FA"/>
    <w:rsid w:val="00DE3A3E"/>
    <w:rsid w:val="00DF0498"/>
    <w:rsid w:val="00DF3AF8"/>
    <w:rsid w:val="00DF5393"/>
    <w:rsid w:val="00DF7B45"/>
    <w:rsid w:val="00E0172A"/>
    <w:rsid w:val="00E04B5C"/>
    <w:rsid w:val="00E04E15"/>
    <w:rsid w:val="00E060E8"/>
    <w:rsid w:val="00E0655E"/>
    <w:rsid w:val="00E10179"/>
    <w:rsid w:val="00E12E9A"/>
    <w:rsid w:val="00E13B9E"/>
    <w:rsid w:val="00E13BE2"/>
    <w:rsid w:val="00E14D19"/>
    <w:rsid w:val="00E20BBE"/>
    <w:rsid w:val="00E20FC8"/>
    <w:rsid w:val="00E214C3"/>
    <w:rsid w:val="00E222DF"/>
    <w:rsid w:val="00E24339"/>
    <w:rsid w:val="00E256F9"/>
    <w:rsid w:val="00E26527"/>
    <w:rsid w:val="00E27174"/>
    <w:rsid w:val="00E3166C"/>
    <w:rsid w:val="00E31A12"/>
    <w:rsid w:val="00E33C9E"/>
    <w:rsid w:val="00E3461C"/>
    <w:rsid w:val="00E34E5F"/>
    <w:rsid w:val="00E37440"/>
    <w:rsid w:val="00E42682"/>
    <w:rsid w:val="00E50022"/>
    <w:rsid w:val="00E50DAD"/>
    <w:rsid w:val="00E51B76"/>
    <w:rsid w:val="00E534F6"/>
    <w:rsid w:val="00E56CAD"/>
    <w:rsid w:val="00E604D3"/>
    <w:rsid w:val="00E61C3B"/>
    <w:rsid w:val="00E656D6"/>
    <w:rsid w:val="00E666F1"/>
    <w:rsid w:val="00E66862"/>
    <w:rsid w:val="00E732B0"/>
    <w:rsid w:val="00E806A4"/>
    <w:rsid w:val="00E80C09"/>
    <w:rsid w:val="00E86C8A"/>
    <w:rsid w:val="00E8737B"/>
    <w:rsid w:val="00E87D32"/>
    <w:rsid w:val="00E9335E"/>
    <w:rsid w:val="00E93D1E"/>
    <w:rsid w:val="00EA1457"/>
    <w:rsid w:val="00EA3A16"/>
    <w:rsid w:val="00EA45C6"/>
    <w:rsid w:val="00EB1AF2"/>
    <w:rsid w:val="00EB4940"/>
    <w:rsid w:val="00EB736C"/>
    <w:rsid w:val="00EC105E"/>
    <w:rsid w:val="00EC1705"/>
    <w:rsid w:val="00EC2379"/>
    <w:rsid w:val="00EC4A80"/>
    <w:rsid w:val="00EC6771"/>
    <w:rsid w:val="00EC7514"/>
    <w:rsid w:val="00EC792C"/>
    <w:rsid w:val="00ED01CA"/>
    <w:rsid w:val="00ED0B7A"/>
    <w:rsid w:val="00ED1D53"/>
    <w:rsid w:val="00ED55CA"/>
    <w:rsid w:val="00EE19CF"/>
    <w:rsid w:val="00EE2F5B"/>
    <w:rsid w:val="00EE4996"/>
    <w:rsid w:val="00EE56D8"/>
    <w:rsid w:val="00EE6375"/>
    <w:rsid w:val="00EE770E"/>
    <w:rsid w:val="00EF5A8B"/>
    <w:rsid w:val="00EF622F"/>
    <w:rsid w:val="00EF62DB"/>
    <w:rsid w:val="00EF7192"/>
    <w:rsid w:val="00EF77F9"/>
    <w:rsid w:val="00F058DB"/>
    <w:rsid w:val="00F05D4C"/>
    <w:rsid w:val="00F05F0C"/>
    <w:rsid w:val="00F060B2"/>
    <w:rsid w:val="00F10393"/>
    <w:rsid w:val="00F14BF0"/>
    <w:rsid w:val="00F156A8"/>
    <w:rsid w:val="00F159B9"/>
    <w:rsid w:val="00F16283"/>
    <w:rsid w:val="00F16BC0"/>
    <w:rsid w:val="00F23F9D"/>
    <w:rsid w:val="00F24913"/>
    <w:rsid w:val="00F261BD"/>
    <w:rsid w:val="00F320E4"/>
    <w:rsid w:val="00F332AB"/>
    <w:rsid w:val="00F37BFE"/>
    <w:rsid w:val="00F50136"/>
    <w:rsid w:val="00F52BD9"/>
    <w:rsid w:val="00F53E21"/>
    <w:rsid w:val="00F53F17"/>
    <w:rsid w:val="00F544D9"/>
    <w:rsid w:val="00F5742F"/>
    <w:rsid w:val="00F621E5"/>
    <w:rsid w:val="00F6231D"/>
    <w:rsid w:val="00F6446D"/>
    <w:rsid w:val="00F66350"/>
    <w:rsid w:val="00F665FA"/>
    <w:rsid w:val="00F71873"/>
    <w:rsid w:val="00F73C51"/>
    <w:rsid w:val="00F740D4"/>
    <w:rsid w:val="00F76037"/>
    <w:rsid w:val="00F768B6"/>
    <w:rsid w:val="00F77594"/>
    <w:rsid w:val="00F77799"/>
    <w:rsid w:val="00F7779B"/>
    <w:rsid w:val="00F80C21"/>
    <w:rsid w:val="00F829B2"/>
    <w:rsid w:val="00F84040"/>
    <w:rsid w:val="00F8692E"/>
    <w:rsid w:val="00F9157D"/>
    <w:rsid w:val="00F93494"/>
    <w:rsid w:val="00F94FDF"/>
    <w:rsid w:val="00F953FF"/>
    <w:rsid w:val="00F96CBE"/>
    <w:rsid w:val="00FA20F3"/>
    <w:rsid w:val="00FA3CB5"/>
    <w:rsid w:val="00FA6D86"/>
    <w:rsid w:val="00FB4B65"/>
    <w:rsid w:val="00FB58F7"/>
    <w:rsid w:val="00FB78B5"/>
    <w:rsid w:val="00FC1245"/>
    <w:rsid w:val="00FC225A"/>
    <w:rsid w:val="00FC2DB2"/>
    <w:rsid w:val="00FC5E1A"/>
    <w:rsid w:val="00FC6C1E"/>
    <w:rsid w:val="00FD07AC"/>
    <w:rsid w:val="00FD1B3E"/>
    <w:rsid w:val="00FD20DC"/>
    <w:rsid w:val="00FE0C9F"/>
    <w:rsid w:val="00FE2A4C"/>
    <w:rsid w:val="00FE343B"/>
    <w:rsid w:val="00FE35D1"/>
    <w:rsid w:val="00FE3C39"/>
    <w:rsid w:val="00FE62D3"/>
    <w:rsid w:val="00FE787C"/>
    <w:rsid w:val="578A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E81C1A"/>
  <w15:docId w15:val="{87E73ADF-D830-450B-9244-6CD1DA586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34C97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Times" w:eastAsia="Times" w:hAnsi="Times"/>
      <w:b/>
      <w:szCs w:val="20"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sz w:val="32"/>
      <w:lang w:val="en-US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Times" w:eastAsia="Times" w:hAnsi="Times"/>
      <w:sz w:val="28"/>
      <w:szCs w:val="20"/>
      <w:lang w:val="es-ES_tradnl"/>
    </w:rPr>
  </w:style>
  <w:style w:type="paragraph" w:styleId="Ttulo9">
    <w:name w:val="heading 9"/>
    <w:basedOn w:val="Normal"/>
    <w:next w:val="Normal"/>
    <w:qFormat/>
    <w:pPr>
      <w:keepNext/>
      <w:jc w:val="both"/>
      <w:outlineLvl w:val="8"/>
    </w:pPr>
    <w:rPr>
      <w:b/>
      <w:bCs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semiHidden/>
    <w:rPr>
      <w:rFonts w:ascii="Arial" w:hAnsi="Arial"/>
      <w:szCs w:val="20"/>
    </w:rPr>
  </w:style>
  <w:style w:type="paragraph" w:styleId="Textoindependiente3">
    <w:name w:val="Body Text 3"/>
    <w:basedOn w:val="Normal"/>
    <w:semiHidden/>
    <w:pPr>
      <w:jc w:val="both"/>
    </w:pPr>
    <w:rPr>
      <w:rFonts w:ascii="Arial" w:hAnsi="Arial"/>
      <w:szCs w:val="20"/>
    </w:rPr>
  </w:style>
  <w:style w:type="paragraph" w:customStyle="1" w:styleId="Textoindependiente21">
    <w:name w:val="Texto independiente 21"/>
    <w:basedOn w:val="Normal"/>
    <w:pPr>
      <w:spacing w:before="360"/>
      <w:jc w:val="both"/>
    </w:pPr>
    <w:rPr>
      <w:rFonts w:ascii="Book Antiqua" w:hAnsi="Book Antiqua"/>
      <w:szCs w:val="20"/>
      <w:lang w:val="es-ES_tradnl"/>
    </w:rPr>
  </w:style>
  <w:style w:type="paragraph" w:customStyle="1" w:styleId="Ttulodeldocumento">
    <w:name w:val="Título del documento"/>
    <w:next w:val="Normal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hAnsi="Garamond"/>
      <w:b/>
      <w:caps/>
      <w:spacing w:val="20"/>
      <w:sz w:val="18"/>
      <w:lang w:val="es-ES" w:eastAsia="en-US"/>
    </w:rPr>
  </w:style>
  <w:style w:type="paragraph" w:styleId="Encabezadodemensaje">
    <w:name w:val="Message Header"/>
    <w:basedOn w:val="Textoindependiente"/>
    <w:semiHidden/>
    <w:pPr>
      <w:keepLines/>
      <w:spacing w:after="120" w:line="240" w:lineRule="atLeast"/>
      <w:ind w:left="1080" w:hanging="1080"/>
    </w:pPr>
    <w:rPr>
      <w:rFonts w:ascii="Garamond" w:hAnsi="Garamond"/>
      <w:caps/>
      <w:sz w:val="18"/>
    </w:rPr>
  </w:style>
  <w:style w:type="paragraph" w:customStyle="1" w:styleId="Encabezadodemensaje-primera">
    <w:name w:val="Encabezado de mensaje - primera"/>
    <w:basedOn w:val="Encabezadodemensaje"/>
    <w:next w:val="Encabezadodemensaje"/>
    <w:pPr>
      <w:spacing w:before="360"/>
    </w:pPr>
  </w:style>
  <w:style w:type="character" w:customStyle="1" w:styleId="Rtulodeencabezadodemensaje">
    <w:name w:val="Rótulo de encabezado de mensaje"/>
    <w:rPr>
      <w:b/>
      <w:sz w:val="18"/>
      <w:lang w:bidi="ar-SA"/>
    </w:rPr>
  </w:style>
  <w:style w:type="paragraph" w:customStyle="1" w:styleId="Encabezadodemensaje-ltima">
    <w:name w:val="Encabezado de mensaje - última"/>
    <w:basedOn w:val="Encabezadodemensaje"/>
    <w:next w:val="Textoindependiente"/>
    <w:pPr>
      <w:pBdr>
        <w:bottom w:val="single" w:sz="6" w:space="18" w:color="808080"/>
      </w:pBdr>
      <w:spacing w:after="360"/>
    </w:pPr>
  </w:style>
  <w:style w:type="paragraph" w:styleId="Ttulo">
    <w:name w:val="Title"/>
    <w:basedOn w:val="Normal"/>
    <w:qFormat/>
    <w:pPr>
      <w:jc w:val="center"/>
    </w:pPr>
    <w:rPr>
      <w:rFonts w:ascii="SimSun" w:eastAsia="SimSun" w:hAnsi="SimSun"/>
      <w:b/>
      <w:bCs/>
    </w:rPr>
  </w:style>
  <w:style w:type="paragraph" w:styleId="Textoindependiente2">
    <w:name w:val="Body Text 2"/>
    <w:basedOn w:val="Normal"/>
    <w:semiHidden/>
    <w:rPr>
      <w:rFonts w:ascii="Arial" w:hAnsi="Arial" w:cs="Arial"/>
      <w:b/>
      <w:bCs/>
    </w:rPr>
  </w:style>
  <w:style w:type="paragraph" w:styleId="Sangradetextonormal">
    <w:name w:val="Body Text Indent"/>
    <w:basedOn w:val="Normal"/>
    <w:semiHidden/>
    <w:pPr>
      <w:ind w:firstLine="708"/>
      <w:jc w:val="both"/>
    </w:pPr>
    <w:rPr>
      <w:sz w:val="20"/>
      <w:szCs w:val="20"/>
    </w:rPr>
  </w:style>
  <w:style w:type="paragraph" w:customStyle="1" w:styleId="Default">
    <w:name w:val="Default"/>
    <w:rsid w:val="00BE488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4A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D84A09"/>
    <w:rPr>
      <w:rFonts w:asciiTheme="minorHAnsi" w:eastAsiaTheme="minorHAnsi" w:hAnsiTheme="minorHAnsi" w:cstheme="minorBid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8561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5610"/>
    <w:rPr>
      <w:rFonts w:ascii="Lucida Grande" w:eastAsiaTheme="minorHAnsi" w:hAnsi="Lucida Grande" w:cs="Lucida Grande"/>
      <w:sz w:val="18"/>
      <w:szCs w:val="18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5208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vnculo">
    <w:name w:val="Hyperlink"/>
    <w:basedOn w:val="Fuentedeprrafopredeter"/>
    <w:uiPriority w:val="99"/>
    <w:unhideWhenUsed/>
    <w:rsid w:val="002C6B8D"/>
    <w:rPr>
      <w:color w:val="0000FF" w:themeColor="hyperlink"/>
      <w:u w:val="single"/>
    </w:rPr>
  </w:style>
  <w:style w:type="character" w:customStyle="1" w:styleId="a">
    <w:name w:val="a"/>
    <w:basedOn w:val="Fuentedeprrafopredeter"/>
    <w:rsid w:val="006B3310"/>
  </w:style>
  <w:style w:type="character" w:customStyle="1" w:styleId="l6">
    <w:name w:val="l6"/>
    <w:basedOn w:val="Fuentedeprrafopredeter"/>
    <w:rsid w:val="006B3310"/>
  </w:style>
  <w:style w:type="paragraph" w:customStyle="1" w:styleId="Prrafobsico">
    <w:name w:val="[Párrafo básico]"/>
    <w:basedOn w:val="Normal"/>
    <w:uiPriority w:val="99"/>
    <w:rsid w:val="00B154CD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Times New Roman" w:hAnsi="MinionPro-Regular" w:cs="MinionPro-Regular"/>
      <w:color w:val="000000"/>
      <w:sz w:val="24"/>
      <w:szCs w:val="24"/>
      <w:lang w:val="es-ES_tradnl" w:eastAsia="es-MX"/>
    </w:rPr>
  </w:style>
  <w:style w:type="character" w:styleId="Nmerodelnea">
    <w:name w:val="line number"/>
    <w:basedOn w:val="Fuentedeprrafopredeter"/>
    <w:uiPriority w:val="99"/>
    <w:semiHidden/>
    <w:unhideWhenUsed/>
    <w:rsid w:val="006E64F5"/>
  </w:style>
  <w:style w:type="character" w:styleId="Hipervnculovisitado">
    <w:name w:val="FollowedHyperlink"/>
    <w:basedOn w:val="Fuentedeprrafopredeter"/>
    <w:uiPriority w:val="99"/>
    <w:semiHidden/>
    <w:unhideWhenUsed/>
    <w:rsid w:val="003D0E42"/>
    <w:rPr>
      <w:color w:val="800080"/>
      <w:u w:val="single"/>
    </w:rPr>
  </w:style>
  <w:style w:type="paragraph" w:customStyle="1" w:styleId="xl65">
    <w:name w:val="xl65"/>
    <w:basedOn w:val="Normal"/>
    <w:rsid w:val="003D0E42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66">
    <w:name w:val="xl66"/>
    <w:basedOn w:val="Normal"/>
    <w:rsid w:val="003D0E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67">
    <w:name w:val="xl67"/>
    <w:basedOn w:val="Normal"/>
    <w:rsid w:val="003D0E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68">
    <w:name w:val="xl68"/>
    <w:basedOn w:val="Normal"/>
    <w:rsid w:val="003D0E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69">
    <w:name w:val="xl69"/>
    <w:basedOn w:val="Normal"/>
    <w:rsid w:val="003D0E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70">
    <w:name w:val="xl70"/>
    <w:basedOn w:val="Normal"/>
    <w:rsid w:val="003D0E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71">
    <w:name w:val="xl71"/>
    <w:basedOn w:val="Normal"/>
    <w:rsid w:val="003D0E4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72">
    <w:name w:val="xl72"/>
    <w:basedOn w:val="Normal"/>
    <w:rsid w:val="003D0E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es-MX"/>
    </w:rPr>
  </w:style>
  <w:style w:type="paragraph" w:customStyle="1" w:styleId="xl73">
    <w:name w:val="xl73"/>
    <w:basedOn w:val="Normal"/>
    <w:rsid w:val="003D0E42"/>
    <w:pPr>
      <w:pBdr>
        <w:top w:val="single" w:sz="4" w:space="0" w:color="auto"/>
        <w:left w:val="single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74">
    <w:name w:val="xl74"/>
    <w:basedOn w:val="Normal"/>
    <w:rsid w:val="003D0E42"/>
    <w:pPr>
      <w:pBdr>
        <w:top w:val="single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75">
    <w:name w:val="xl75"/>
    <w:basedOn w:val="Normal"/>
    <w:rsid w:val="003D0E42"/>
    <w:pPr>
      <w:pBdr>
        <w:top w:val="single" w:sz="4" w:space="0" w:color="auto"/>
        <w:left w:val="dotted" w:sz="4" w:space="0" w:color="auto"/>
        <w:bottom w:val="dotted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76">
    <w:name w:val="xl76"/>
    <w:basedOn w:val="Normal"/>
    <w:rsid w:val="003D0E42"/>
    <w:pPr>
      <w:pBdr>
        <w:top w:val="dotted" w:sz="4" w:space="0" w:color="auto"/>
        <w:left w:val="single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77">
    <w:name w:val="xl77"/>
    <w:basedOn w:val="Normal"/>
    <w:rsid w:val="003D0E42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hd w:val="clear" w:color="000000" w:fill="80808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78">
    <w:name w:val="xl78"/>
    <w:basedOn w:val="Normal"/>
    <w:rsid w:val="003D0E42"/>
    <w:pPr>
      <w:pBdr>
        <w:top w:val="dotted" w:sz="4" w:space="0" w:color="auto"/>
        <w:left w:val="dotted" w:sz="4" w:space="0" w:color="auto"/>
        <w:bottom w:val="dotted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79">
    <w:name w:val="xl79"/>
    <w:basedOn w:val="Normal"/>
    <w:rsid w:val="003D0E42"/>
    <w:pPr>
      <w:pBdr>
        <w:top w:val="dotted" w:sz="4" w:space="0" w:color="auto"/>
        <w:left w:val="single" w:sz="4" w:space="0" w:color="auto"/>
        <w:bottom w:val="dotted" w:sz="4" w:space="0" w:color="auto"/>
        <w:right w:val="dotted" w:sz="4" w:space="0" w:color="auto"/>
      </w:pBdr>
      <w:shd w:val="clear" w:color="000000" w:fill="80808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80">
    <w:name w:val="xl80"/>
    <w:basedOn w:val="Normal"/>
    <w:rsid w:val="003D0E42"/>
    <w:pPr>
      <w:pBdr>
        <w:top w:val="dotted" w:sz="4" w:space="0" w:color="auto"/>
        <w:left w:val="dotted" w:sz="4" w:space="0" w:color="auto"/>
        <w:bottom w:val="dotted" w:sz="4" w:space="0" w:color="auto"/>
        <w:right w:val="single" w:sz="8" w:space="0" w:color="auto"/>
      </w:pBdr>
      <w:shd w:val="clear" w:color="000000" w:fill="80808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81">
    <w:name w:val="xl81"/>
    <w:basedOn w:val="Normal"/>
    <w:rsid w:val="003D0E42"/>
    <w:pPr>
      <w:pBdr>
        <w:top w:val="dotted" w:sz="4" w:space="0" w:color="auto"/>
        <w:left w:val="single" w:sz="4" w:space="0" w:color="auto"/>
        <w:bottom w:val="single" w:sz="8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82">
    <w:name w:val="xl82"/>
    <w:basedOn w:val="Normal"/>
    <w:rsid w:val="003D0E42"/>
    <w:pPr>
      <w:pBdr>
        <w:top w:val="dotted" w:sz="4" w:space="0" w:color="auto"/>
        <w:left w:val="dotted" w:sz="4" w:space="0" w:color="auto"/>
        <w:bottom w:val="single" w:sz="8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83">
    <w:name w:val="xl83"/>
    <w:basedOn w:val="Normal"/>
    <w:rsid w:val="003D0E42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84">
    <w:name w:val="xl84"/>
    <w:basedOn w:val="Normal"/>
    <w:rsid w:val="003D0E42"/>
    <w:pPr>
      <w:pBdr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85">
    <w:name w:val="xl85"/>
    <w:basedOn w:val="Normal"/>
    <w:rsid w:val="003D0E42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86">
    <w:name w:val="xl86"/>
    <w:basedOn w:val="Normal"/>
    <w:rsid w:val="003D0E42"/>
    <w:pPr>
      <w:pBdr>
        <w:top w:val="single" w:sz="4" w:space="0" w:color="auto"/>
        <w:left w:val="dotted" w:sz="4" w:space="0" w:color="auto"/>
        <w:bottom w:val="dotted" w:sz="4" w:space="0" w:color="auto"/>
        <w:right w:val="dotted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87">
    <w:name w:val="xl87"/>
    <w:basedOn w:val="Normal"/>
    <w:rsid w:val="003D0E42"/>
    <w:pPr>
      <w:pBdr>
        <w:top w:val="dotted" w:sz="4" w:space="0" w:color="auto"/>
        <w:left w:val="dotted" w:sz="4" w:space="0" w:color="auto"/>
        <w:bottom w:val="dotted" w:sz="4" w:space="0" w:color="auto"/>
        <w:right w:val="single" w:sz="8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88">
    <w:name w:val="xl88"/>
    <w:basedOn w:val="Normal"/>
    <w:rsid w:val="003D0E42"/>
    <w:pPr>
      <w:pBdr>
        <w:top w:val="dotted" w:sz="4" w:space="0" w:color="auto"/>
        <w:left w:val="single" w:sz="4" w:space="0" w:color="auto"/>
        <w:bottom w:val="dotted" w:sz="4" w:space="0" w:color="auto"/>
        <w:right w:val="dotted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89">
    <w:name w:val="xl89"/>
    <w:basedOn w:val="Normal"/>
    <w:rsid w:val="003D0E42"/>
    <w:pPr>
      <w:pBdr>
        <w:left w:val="dotted" w:sz="4" w:space="0" w:color="auto"/>
        <w:bottom w:val="dotted" w:sz="4" w:space="0" w:color="auto"/>
        <w:right w:val="dotted" w:sz="4" w:space="0" w:color="auto"/>
      </w:pBdr>
      <w:shd w:val="clear" w:color="000000" w:fill="16365C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90">
    <w:name w:val="xl90"/>
    <w:basedOn w:val="Normal"/>
    <w:rsid w:val="003D0E42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hd w:val="clear" w:color="000000" w:fill="16365C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91">
    <w:name w:val="xl91"/>
    <w:basedOn w:val="Normal"/>
    <w:rsid w:val="003D0E42"/>
    <w:pPr>
      <w:pBdr>
        <w:top w:val="dotted" w:sz="4" w:space="0" w:color="auto"/>
        <w:left w:val="single" w:sz="4" w:space="0" w:color="auto"/>
        <w:bottom w:val="dotted" w:sz="4" w:space="0" w:color="auto"/>
        <w:right w:val="dotted" w:sz="4" w:space="0" w:color="auto"/>
      </w:pBdr>
      <w:shd w:val="clear" w:color="000000" w:fill="16365C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92">
    <w:name w:val="xl92"/>
    <w:basedOn w:val="Normal"/>
    <w:rsid w:val="003D0E42"/>
    <w:pPr>
      <w:pBdr>
        <w:top w:val="dotted" w:sz="4" w:space="0" w:color="auto"/>
        <w:left w:val="dotted" w:sz="4" w:space="0" w:color="auto"/>
        <w:bottom w:val="dotted" w:sz="4" w:space="0" w:color="auto"/>
        <w:right w:val="single" w:sz="8" w:space="0" w:color="auto"/>
      </w:pBdr>
      <w:shd w:val="clear" w:color="000000" w:fill="16365C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93">
    <w:name w:val="xl93"/>
    <w:basedOn w:val="Normal"/>
    <w:rsid w:val="003D0E42"/>
    <w:pPr>
      <w:pBdr>
        <w:top w:val="dotted" w:sz="4" w:space="0" w:color="auto"/>
        <w:left w:val="dotted" w:sz="4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94">
    <w:name w:val="xl94"/>
    <w:basedOn w:val="Normal"/>
    <w:rsid w:val="003D0E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FFFFFF"/>
      <w:sz w:val="20"/>
      <w:szCs w:val="20"/>
      <w:lang w:eastAsia="es-MX"/>
    </w:rPr>
  </w:style>
  <w:style w:type="paragraph" w:customStyle="1" w:styleId="xl95">
    <w:name w:val="xl95"/>
    <w:basedOn w:val="Normal"/>
    <w:rsid w:val="003D0E4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1F497D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FFFFFF"/>
      <w:sz w:val="20"/>
      <w:szCs w:val="20"/>
      <w:lang w:eastAsia="es-MX"/>
    </w:rPr>
  </w:style>
  <w:style w:type="paragraph" w:customStyle="1" w:styleId="xl96">
    <w:name w:val="xl96"/>
    <w:basedOn w:val="Normal"/>
    <w:rsid w:val="003D0E4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FFFFFF"/>
      <w:sz w:val="20"/>
      <w:szCs w:val="20"/>
      <w:lang w:eastAsia="es-MX"/>
    </w:rPr>
  </w:style>
  <w:style w:type="paragraph" w:customStyle="1" w:styleId="xl97">
    <w:name w:val="xl97"/>
    <w:basedOn w:val="Normal"/>
    <w:rsid w:val="003D0E4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1F497D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FFFFFF"/>
      <w:sz w:val="20"/>
      <w:szCs w:val="20"/>
      <w:lang w:eastAsia="es-MX"/>
    </w:rPr>
  </w:style>
  <w:style w:type="paragraph" w:customStyle="1" w:styleId="xl98">
    <w:name w:val="xl98"/>
    <w:basedOn w:val="Normal"/>
    <w:rsid w:val="003D0E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FFFF"/>
      <w:sz w:val="20"/>
      <w:szCs w:val="20"/>
      <w:lang w:eastAsia="es-MX"/>
    </w:rPr>
  </w:style>
  <w:style w:type="paragraph" w:customStyle="1" w:styleId="xl99">
    <w:name w:val="xl99"/>
    <w:basedOn w:val="Normal"/>
    <w:rsid w:val="003D0E42"/>
    <w:pPr>
      <w:pBdr>
        <w:top w:val="single" w:sz="8" w:space="0" w:color="auto"/>
        <w:left w:val="single" w:sz="8" w:space="0" w:color="auto"/>
      </w:pBdr>
      <w:shd w:val="clear" w:color="000000" w:fill="1F497D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FFFF"/>
      <w:sz w:val="20"/>
      <w:szCs w:val="20"/>
      <w:lang w:eastAsia="es-MX"/>
    </w:rPr>
  </w:style>
  <w:style w:type="paragraph" w:customStyle="1" w:styleId="xl100">
    <w:name w:val="xl100"/>
    <w:basedOn w:val="Normal"/>
    <w:rsid w:val="003D0E42"/>
    <w:pPr>
      <w:pBdr>
        <w:top w:val="single" w:sz="8" w:space="0" w:color="auto"/>
      </w:pBdr>
      <w:shd w:val="clear" w:color="000000" w:fill="1F497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MX"/>
    </w:rPr>
  </w:style>
  <w:style w:type="paragraph" w:customStyle="1" w:styleId="xl101">
    <w:name w:val="xl101"/>
    <w:basedOn w:val="Normal"/>
    <w:rsid w:val="003D0E42"/>
    <w:pPr>
      <w:pBdr>
        <w:top w:val="single" w:sz="8" w:space="0" w:color="auto"/>
        <w:bottom w:val="single" w:sz="8" w:space="0" w:color="auto"/>
      </w:pBdr>
      <w:shd w:val="clear" w:color="000000" w:fill="1F497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MX"/>
    </w:rPr>
  </w:style>
  <w:style w:type="paragraph" w:customStyle="1" w:styleId="xl102">
    <w:name w:val="xl102"/>
    <w:basedOn w:val="Normal"/>
    <w:rsid w:val="003D0E4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1F497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MX"/>
    </w:rPr>
  </w:style>
  <w:style w:type="paragraph" w:customStyle="1" w:styleId="xl103">
    <w:name w:val="xl103"/>
    <w:basedOn w:val="Normal"/>
    <w:rsid w:val="003D0E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104">
    <w:name w:val="xl104"/>
    <w:basedOn w:val="Normal"/>
    <w:rsid w:val="003D0E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105">
    <w:name w:val="xl105"/>
    <w:basedOn w:val="Normal"/>
    <w:rsid w:val="003D0E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106">
    <w:name w:val="xl106"/>
    <w:basedOn w:val="Normal"/>
    <w:rsid w:val="003D0E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4A1FA4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unhideWhenUsed/>
    <w:rsid w:val="004A1FA4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A1FA4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A1FA4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A1FA4"/>
    <w:rPr>
      <w:rFonts w:asciiTheme="minorHAnsi" w:eastAsiaTheme="minorHAnsi" w:hAnsiTheme="minorHAnsi" w:cstheme="minorBidi"/>
      <w:b/>
      <w:bCs/>
      <w:sz w:val="24"/>
      <w:szCs w:val="24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F66D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215BC7"/>
    <w:pPr>
      <w:spacing w:before="100" w:beforeAutospacing="1" w:after="100" w:afterAutospacing="1" w:line="240" w:lineRule="auto"/>
    </w:pPr>
    <w:rPr>
      <w:rFonts w:ascii="Times" w:eastAsia="Times New Roman" w:hAnsi="Times" w:cs="Times New Roman"/>
      <w:sz w:val="20"/>
      <w:szCs w:val="20"/>
      <w:lang w:eastAsia="es-ES"/>
    </w:rPr>
  </w:style>
  <w:style w:type="character" w:styleId="Mencinsinresolver">
    <w:name w:val="Unresolved Mention"/>
    <w:basedOn w:val="Fuentedeprrafopredeter"/>
    <w:uiPriority w:val="99"/>
    <w:rsid w:val="00795B7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5B31D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63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2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7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5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3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9318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1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1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265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77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887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936099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8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4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61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332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7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8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8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8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4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0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7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9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1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armaciasdesimilares-my.sharepoint.com/personal/divisionrpintor_porunpaismejor_com_mx/Documents/0000%20CRITERIOS%20Y%20FORMATO%20SIMIPLANETA/Propuesta%20Financiera.xlsx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armaciasdesimilares-my.sharepoint.com/personal/divisionrpintor_porunpaismejor_com_mx/Documents/0000%20CRITERIOS%20Y%20FORMATO%20SIMIPLANETA/Cronograma.xls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sers\Patricia\Documents\PATRICIA%20ESTRADA\FORMATOS\1%20CICEANA%20PLANTILLAS\CIC_hoja_carta_membretada_vertica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lta costura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63B0D61ACB0B42A772F39943F33393" ma:contentTypeVersion="13" ma:contentTypeDescription="Crear nuevo documento." ma:contentTypeScope="" ma:versionID="ba505c5a3043cfac8889d318db6bdda0">
  <xsd:schema xmlns:xsd="http://www.w3.org/2001/XMLSchema" xmlns:xs="http://www.w3.org/2001/XMLSchema" xmlns:p="http://schemas.microsoft.com/office/2006/metadata/properties" xmlns:ns1="http://schemas.microsoft.com/sharepoint/v3" xmlns:ns3="996259eb-98a6-45e1-8c62-661cfd566d47" xmlns:ns4="08bc07db-1c42-471f-b04b-4e7d51136119" targetNamespace="http://schemas.microsoft.com/office/2006/metadata/properties" ma:root="true" ma:fieldsID="78dfcb5488fc4161a91ac64527c092ff" ns1:_="" ns3:_="" ns4:_="">
    <xsd:import namespace="http://schemas.microsoft.com/sharepoint/v3"/>
    <xsd:import namespace="996259eb-98a6-45e1-8c62-661cfd566d47"/>
    <xsd:import namespace="08bc07db-1c42-471f-b04b-4e7d511361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259eb-98a6-45e1-8c62-661cfd566d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c07db-1c42-471f-b04b-4e7d5113611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8721B-FB0A-44CA-A627-7729B90D078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2ADE125-9676-48DB-8F48-524DDC7DDF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21B29E-352C-4D40-A873-C9833ED502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96259eb-98a6-45e1-8c62-661cfd566d47"/>
    <ds:schemaRef ds:uri="08bc07db-1c42-471f-b04b-4e7d511361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62EE74-C59D-4983-AE17-B12D8C734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CIC_hoja_carta_membretada_vertical</Template>
  <TotalTime>109</TotalTime>
  <Pages>5</Pages>
  <Words>780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Fecha:</vt:lpstr>
    </vt:vector>
  </TitlesOfParts>
  <Company>CICEANA</Company>
  <LinksUpToDate>false</LinksUpToDate>
  <CharactersWithSpaces>5062</CharactersWithSpaces>
  <SharedDoc>false</SharedDoc>
  <HLinks>
    <vt:vector size="6" baseType="variant">
      <vt:variant>
        <vt:i4>8192085</vt:i4>
      </vt:variant>
      <vt:variant>
        <vt:i4>0</vt:i4>
      </vt:variant>
      <vt:variant>
        <vt:i4>0</vt:i4>
      </vt:variant>
      <vt:variant>
        <vt:i4>5</vt:i4>
      </vt:variant>
      <vt:variant>
        <vt:lpwstr>https://farmaciasdesimilares-my.sharepoint.com/personal/divisionrpintor_porunpaismejor_com_mx/Documents/0000 CRITERIOS Y FORMATO SIMIPLANETA/Cronograma.xlsx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Fecha:</dc:title>
  <dc:subject/>
  <dc:creator>Patricia</dc:creator>
  <cp:keywords/>
  <cp:lastModifiedBy>Delgado Sosa Carlos Rafael</cp:lastModifiedBy>
  <cp:revision>18</cp:revision>
  <cp:lastPrinted>2017-10-06T18:52:00Z</cp:lastPrinted>
  <dcterms:created xsi:type="dcterms:W3CDTF">2024-09-10T19:33:00Z</dcterms:created>
  <dcterms:modified xsi:type="dcterms:W3CDTF">2026-09-17T14:51:00Z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0x010100AE63B0D61ACB0B42A772F39943F33393</vt:lpwstr>
  </property>
</Properties>
</file>